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639AA" w14:textId="780C8459" w:rsidR="002943D2" w:rsidRPr="002943D2" w:rsidRDefault="002943D2" w:rsidP="002943D2">
      <w:pPr>
        <w:spacing w:line="360" w:lineRule="auto"/>
        <w:jc w:val="center"/>
        <w:rPr>
          <w:rFonts w:ascii="Verdana" w:hAnsi="Verdana" w:cs="Arial"/>
          <w:b/>
          <w:lang/>
        </w:rPr>
      </w:pPr>
      <w:r w:rsidRPr="002943D2">
        <w:rPr>
          <w:rFonts w:ascii="Verdana" w:hAnsi="Verdana" w:cs="Arial"/>
          <w:b/>
          <w:lang/>
        </w:rPr>
        <w:drawing>
          <wp:anchor distT="0" distB="0" distL="114300" distR="114300" simplePos="0" relativeHeight="251658240" behindDoc="0" locked="0" layoutInCell="1" allowOverlap="1" wp14:anchorId="19FE7975" wp14:editId="56AB449F">
            <wp:simplePos x="0" y="0"/>
            <wp:positionH relativeFrom="margin">
              <wp:posOffset>-1241425</wp:posOffset>
            </wp:positionH>
            <wp:positionV relativeFrom="margin">
              <wp:posOffset>-1492250</wp:posOffset>
            </wp:positionV>
            <wp:extent cx="7543800" cy="1666875"/>
            <wp:effectExtent l="0" t="0" r="0" b="9525"/>
            <wp:wrapSquare wrapText="bothSides"/>
            <wp:docPr id="50209258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40CF44" w14:textId="2CECC49E" w:rsidR="00056CB2" w:rsidRPr="00FB713A" w:rsidRDefault="00067136" w:rsidP="006440BF">
      <w:pPr>
        <w:spacing w:line="360" w:lineRule="auto"/>
        <w:jc w:val="center"/>
        <w:rPr>
          <w:rFonts w:ascii="Verdana" w:hAnsi="Verdana" w:cs="Arial"/>
          <w:b/>
          <w:lang w:val="es-EC"/>
        </w:rPr>
      </w:pPr>
      <w:r w:rsidRPr="00FB713A">
        <w:rPr>
          <w:rFonts w:ascii="Verdana" w:hAnsi="Verdana" w:cs="Arial"/>
          <w:b/>
          <w:lang w:val="es-EC"/>
        </w:rPr>
        <w:t xml:space="preserve">FORMATO </w:t>
      </w:r>
      <w:r w:rsidR="005B6F85" w:rsidRPr="00FB713A">
        <w:rPr>
          <w:rFonts w:ascii="Verdana" w:hAnsi="Verdana" w:cs="Arial"/>
          <w:b/>
          <w:lang w:val="es-EC"/>
        </w:rPr>
        <w:t xml:space="preserve">DE </w:t>
      </w:r>
      <w:r w:rsidR="000F77AA" w:rsidRPr="00FB713A">
        <w:rPr>
          <w:rFonts w:ascii="Verdana" w:hAnsi="Verdana" w:cs="Arial"/>
          <w:b/>
          <w:lang w:val="es-EC"/>
        </w:rPr>
        <w:t>P</w:t>
      </w:r>
      <w:r w:rsidR="00041DB3" w:rsidRPr="00FB713A">
        <w:rPr>
          <w:rFonts w:ascii="Verdana" w:hAnsi="Verdana" w:cs="Arial"/>
          <w:b/>
          <w:lang w:val="es-EC"/>
        </w:rPr>
        <w:t>ONENCIA</w:t>
      </w:r>
    </w:p>
    <w:p w14:paraId="347F03E0" w14:textId="77777777" w:rsidR="00085A11" w:rsidRDefault="00581966" w:rsidP="00085A11">
      <w:pPr>
        <w:jc w:val="center"/>
        <w:rPr>
          <w:rFonts w:ascii="Century Gothic" w:hAnsi="Century Gothic"/>
        </w:rPr>
      </w:pPr>
      <w:r w:rsidRPr="00FB713A">
        <w:rPr>
          <w:rFonts w:asciiTheme="minorHAnsi" w:hAnsiTheme="minorHAnsi" w:cs="Arial"/>
          <w:sz w:val="22"/>
          <w:szCs w:val="22"/>
          <w:lang w:val="es-EC"/>
        </w:rPr>
        <w:t>Enviar</w:t>
      </w:r>
      <w:r w:rsidR="00917167" w:rsidRPr="00FB713A">
        <w:rPr>
          <w:rFonts w:asciiTheme="minorHAnsi" w:hAnsiTheme="minorHAnsi" w:cs="Arial"/>
          <w:sz w:val="22"/>
          <w:szCs w:val="22"/>
          <w:lang w:val="es-EC"/>
        </w:rPr>
        <w:t xml:space="preserve"> a</w:t>
      </w:r>
      <w:r w:rsidR="002178F4" w:rsidRPr="00FB713A">
        <w:rPr>
          <w:rFonts w:asciiTheme="minorHAnsi" w:hAnsiTheme="minorHAnsi" w:cs="Arial"/>
          <w:sz w:val="22"/>
          <w:szCs w:val="22"/>
          <w:lang w:val="es-EC"/>
        </w:rPr>
        <w:t>:</w:t>
      </w:r>
      <w:r w:rsidR="002178F4" w:rsidRPr="00FB713A">
        <w:rPr>
          <w:rFonts w:asciiTheme="minorHAnsi" w:hAnsiTheme="minorHAnsi" w:cs="Arial"/>
          <w:b/>
          <w:sz w:val="16"/>
          <w:szCs w:val="16"/>
          <w:lang w:val="es-EC"/>
        </w:rPr>
        <w:t xml:space="preserve"> </w:t>
      </w:r>
      <w:hyperlink r:id="rId9" w:history="1">
        <w:r w:rsidR="00085A11" w:rsidRPr="00085A11">
          <w:rPr>
            <w:rStyle w:val="Hipervnculo"/>
            <w:rFonts w:ascii="Century Gothic" w:hAnsi="Century Gothic"/>
            <w:b/>
            <w:bCs/>
          </w:rPr>
          <w:t>coordinacionacademica@cidelatam.org</w:t>
        </w:r>
      </w:hyperlink>
    </w:p>
    <w:p w14:paraId="34DCF19B" w14:textId="07C46A64" w:rsidR="005407EA" w:rsidRPr="005407EA" w:rsidRDefault="005407EA" w:rsidP="006D38E1">
      <w:pPr>
        <w:jc w:val="center"/>
        <w:rPr>
          <w:rFonts w:asciiTheme="minorHAnsi" w:hAnsiTheme="minorHAnsi" w:cs="Arial"/>
          <w:b/>
          <w:sz w:val="20"/>
          <w:szCs w:val="20"/>
        </w:rPr>
      </w:pPr>
      <w:r w:rsidRPr="005407EA">
        <w:rPr>
          <w:rFonts w:asciiTheme="minorHAnsi" w:hAnsiTheme="minorHAnsi" w:cs="Arial"/>
          <w:b/>
          <w:sz w:val="20"/>
          <w:szCs w:val="20"/>
        </w:rPr>
        <w:t>Nota: Máximo 3 autores por ponencia y el mismo autor se podrá repetir máximo 2 veces por ponencia.</w:t>
      </w:r>
    </w:p>
    <w:p w14:paraId="1878FFCC" w14:textId="77777777" w:rsidR="00D46FD3" w:rsidRPr="00D46FD3" w:rsidRDefault="00D36463" w:rsidP="006B3602">
      <w:pPr>
        <w:jc w:val="center"/>
        <w:rPr>
          <w:rFonts w:ascii="Verdana" w:hAnsi="Verdana" w:cs="Arial"/>
          <w:b/>
          <w:sz w:val="16"/>
          <w:szCs w:val="16"/>
        </w:rPr>
      </w:pPr>
      <w:r>
        <w:rPr>
          <w:rFonts w:ascii="Verdana" w:hAnsi="Verdana" w:cs="Arial"/>
          <w:b/>
          <w:noProof/>
          <w:lang w:val="es-EC" w:eastAsia="es-EC"/>
        </w:rPr>
        <w:drawing>
          <wp:anchor distT="0" distB="0" distL="114300" distR="114300" simplePos="0" relativeHeight="251656704" behindDoc="0" locked="0" layoutInCell="1" allowOverlap="1" wp14:anchorId="149C5FDF" wp14:editId="4E1698A5">
            <wp:simplePos x="0" y="0"/>
            <wp:positionH relativeFrom="column">
              <wp:posOffset>-98425</wp:posOffset>
            </wp:positionH>
            <wp:positionV relativeFrom="paragraph">
              <wp:posOffset>70485</wp:posOffset>
            </wp:positionV>
            <wp:extent cx="5378450" cy="323850"/>
            <wp:effectExtent l="0" t="0" r="0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F9F745" w14:textId="77777777" w:rsidR="006D2B20" w:rsidRPr="00F375D2" w:rsidRDefault="006D2B20" w:rsidP="008A3C80">
      <w:pPr>
        <w:rPr>
          <w:rFonts w:ascii="Verdana" w:hAnsi="Verdana" w:cs="Arial"/>
          <w:b/>
        </w:rPr>
      </w:pPr>
    </w:p>
    <w:p w14:paraId="348FFAD1" w14:textId="77777777" w:rsidR="008A3C80" w:rsidRPr="00F375D2" w:rsidRDefault="008A3C80" w:rsidP="008A3C80">
      <w:pPr>
        <w:rPr>
          <w:rFonts w:ascii="Verdana" w:hAnsi="Verdana" w:cs="Arial"/>
          <w:b/>
        </w:rPr>
      </w:pPr>
    </w:p>
    <w:p w14:paraId="1295FB5F" w14:textId="77777777" w:rsidR="008A3C80" w:rsidRPr="00F375D2" w:rsidRDefault="008A3C80" w:rsidP="008A3C80">
      <w:pPr>
        <w:rPr>
          <w:rFonts w:ascii="Verdana" w:hAnsi="Verdana" w:cs="Arial"/>
          <w:b/>
          <w:sz w:val="4"/>
          <w:szCs w:val="4"/>
        </w:rPr>
      </w:pPr>
    </w:p>
    <w:tbl>
      <w:tblPr>
        <w:tblW w:w="9624" w:type="dxa"/>
        <w:tblInd w:w="-1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276"/>
        <w:gridCol w:w="1984"/>
        <w:gridCol w:w="426"/>
        <w:gridCol w:w="1842"/>
        <w:gridCol w:w="2820"/>
      </w:tblGrid>
      <w:tr w:rsidR="00505AC1" w:rsidRPr="00390D6D" w14:paraId="7EE40B71" w14:textId="77777777" w:rsidTr="00082CE3">
        <w:trPr>
          <w:trHeight w:val="257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D91E04" w14:textId="77777777" w:rsidR="00505AC1" w:rsidRPr="00390D6D" w:rsidRDefault="00505AC1">
            <w:pPr>
              <w:rPr>
                <w:rFonts w:ascii="Calibri" w:eastAsia="Arial Unicode MS" w:hAnsi="Calibri" w:cs="Calibri"/>
                <w:color w:val="17365D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14344" w14:textId="77777777" w:rsidR="00505AC1" w:rsidRPr="00D36463" w:rsidRDefault="00505AC1" w:rsidP="00505AC1">
            <w:pPr>
              <w:pStyle w:val="Ttulo2"/>
              <w:rPr>
                <w:rFonts w:ascii="Calibri" w:eastAsia="Arial Unicode MS" w:hAnsi="Calibri" w:cs="Calibri"/>
                <w:b/>
                <w:color w:val="17365D"/>
                <w:sz w:val="22"/>
                <w:szCs w:val="22"/>
              </w:rPr>
            </w:pPr>
            <w:r w:rsidRPr="00D36463">
              <w:rPr>
                <w:rFonts w:ascii="Calibri" w:eastAsia="Arial Unicode MS" w:hAnsi="Calibri" w:cs="Calibri"/>
                <w:b/>
                <w:color w:val="17365D"/>
                <w:sz w:val="22"/>
                <w:szCs w:val="22"/>
              </w:rPr>
              <w:t>Grado Acad.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49F0" w14:textId="77777777" w:rsidR="00505AC1" w:rsidRPr="00D36463" w:rsidRDefault="00505AC1" w:rsidP="00505AC1">
            <w:pPr>
              <w:jc w:val="center"/>
              <w:rPr>
                <w:rFonts w:ascii="Calibri" w:eastAsia="Arial Unicode MS" w:hAnsi="Calibri" w:cs="Calibri"/>
                <w:b/>
                <w:color w:val="17365D"/>
                <w:sz w:val="22"/>
                <w:szCs w:val="22"/>
              </w:rPr>
            </w:pPr>
            <w:r w:rsidRPr="00D36463">
              <w:rPr>
                <w:rFonts w:ascii="Calibri" w:eastAsia="Arial Unicode MS" w:hAnsi="Calibri" w:cs="Calibri"/>
                <w:b/>
                <w:color w:val="17365D"/>
                <w:sz w:val="22"/>
                <w:szCs w:val="22"/>
              </w:rPr>
              <w:t>Nombres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76BE8" w14:textId="77777777" w:rsidR="00505AC1" w:rsidRPr="00D36463" w:rsidRDefault="00505AC1" w:rsidP="00B04A64">
            <w:pPr>
              <w:jc w:val="center"/>
              <w:rPr>
                <w:rFonts w:ascii="Calibri" w:eastAsia="Arial Unicode MS" w:hAnsi="Calibri" w:cs="Calibri"/>
                <w:b/>
                <w:color w:val="17365D"/>
                <w:sz w:val="22"/>
                <w:szCs w:val="22"/>
                <w:lang w:val="es-ES_tradnl"/>
              </w:rPr>
            </w:pPr>
            <w:r w:rsidRPr="00D36463">
              <w:rPr>
                <w:rFonts w:ascii="Calibri" w:eastAsia="Arial Unicode MS" w:hAnsi="Calibri" w:cs="Calibri"/>
                <w:b/>
                <w:color w:val="17365D"/>
                <w:sz w:val="22"/>
                <w:szCs w:val="22"/>
              </w:rPr>
              <w:t>Apellido 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37673" w14:textId="77777777" w:rsidR="00505AC1" w:rsidRPr="00D36463" w:rsidRDefault="00505AC1" w:rsidP="00B04A64">
            <w:pPr>
              <w:jc w:val="center"/>
              <w:rPr>
                <w:rFonts w:ascii="Calibri" w:eastAsia="Arial Unicode MS" w:hAnsi="Calibri" w:cs="Calibri"/>
                <w:b/>
                <w:color w:val="17365D"/>
                <w:sz w:val="22"/>
                <w:szCs w:val="22"/>
                <w:lang w:val="es-ES_tradnl"/>
              </w:rPr>
            </w:pPr>
            <w:r w:rsidRPr="00D36463">
              <w:rPr>
                <w:rFonts w:ascii="Calibri" w:eastAsia="Arial Unicode MS" w:hAnsi="Calibri" w:cs="Calibri"/>
                <w:b/>
                <w:color w:val="17365D"/>
                <w:sz w:val="22"/>
                <w:szCs w:val="22"/>
                <w:lang w:val="es-ES_tradnl"/>
              </w:rPr>
              <w:t>Apellido 2</w:t>
            </w:r>
          </w:p>
        </w:tc>
      </w:tr>
      <w:tr w:rsidR="00505AC1" w:rsidRPr="00390D6D" w14:paraId="71E9FE11" w14:textId="77777777" w:rsidTr="00723FC1">
        <w:trPr>
          <w:trHeight w:val="269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97DD06" w14:textId="77777777" w:rsidR="00505AC1" w:rsidRPr="007E481C" w:rsidRDefault="00505AC1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u w:val="single"/>
                <w:lang w:val="es-ES_tradnl"/>
              </w:rPr>
            </w:pPr>
            <w:r w:rsidRPr="007E481C">
              <w:rPr>
                <w:rFonts w:ascii="Calibri" w:eastAsia="Arial Unicode MS" w:hAnsi="Calibri" w:cs="Calibri"/>
                <w:b/>
                <w:color w:val="17365D"/>
                <w:szCs w:val="18"/>
                <w:u w:val="single"/>
                <w:lang w:val="es-ES_tradnl"/>
              </w:rPr>
              <w:t>Autor 1</w:t>
            </w:r>
          </w:p>
        </w:tc>
        <w:sdt>
          <w:sdtPr>
            <w:rPr>
              <w:rFonts w:ascii="Calibri" w:eastAsia="Arial Unicode MS" w:hAnsi="Calibri" w:cs="Calibri"/>
              <w:color w:val="17365D"/>
              <w:sz w:val="18"/>
              <w:szCs w:val="18"/>
            </w:rPr>
            <w:id w:val="-484698127"/>
            <w:placeholder>
              <w:docPart w:val="4D5E29B9CBF74A6BA82CE05167E86C88"/>
            </w:placeholder>
            <w:showingPlcHdr/>
            <w:dropDownList>
              <w:listItem w:value="Elija un elemento."/>
              <w:listItem w:displayText="ESTUDIANTE" w:value="ESTUDIANTE"/>
              <w:listItem w:displayText="DR." w:value="DR."/>
              <w:listItem w:displayText="ING." w:value="ING."/>
              <w:listItem w:displayText="LIC." w:value="LIC."/>
              <w:listItem w:displayText="MED." w:value="MED."/>
              <w:listItem w:displayText="MGS." w:value="MGS."/>
              <w:listItem w:displayText="MSC." w:value="MSC."/>
              <w:listItem w:displayText="OD." w:value="OD."/>
              <w:listItem w:displayText="PHD." w:value="PHD."/>
              <w:listItem w:displayText="PSIC." w:value="PSIC."/>
            </w:dropDownList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FFDDB"/>
                <w:vAlign w:val="center"/>
              </w:tcPr>
              <w:p w14:paraId="1606E31C" w14:textId="77777777" w:rsidR="00505AC1" w:rsidRPr="00390D6D" w:rsidRDefault="00BB4011" w:rsidP="007E481C">
                <w:pPr>
                  <w:pStyle w:val="Textointerno"/>
                  <w:framePr w:wrap="around"/>
                  <w:jc w:val="center"/>
                  <w:rPr>
                    <w:rFonts w:ascii="Calibri" w:eastAsia="Arial Unicode MS" w:hAnsi="Calibri" w:cs="Calibri"/>
                    <w:color w:val="17365D"/>
                    <w:sz w:val="18"/>
                    <w:szCs w:val="18"/>
                  </w:rPr>
                </w:pPr>
                <w:r>
                  <w:rPr>
                    <w:rStyle w:val="Textodelmarcadordeposicin"/>
                    <w:b/>
                    <w:color w:val="auto"/>
                  </w:rPr>
                  <w:t>Clic aquí</w:t>
                </w:r>
              </w:p>
            </w:tc>
          </w:sdtContent>
        </w:sdt>
        <w:sdt>
          <w:sdtPr>
            <w:rPr>
              <w:rStyle w:val="Estilo1"/>
              <w:rFonts w:eastAsia="Arial Unicode MS"/>
            </w:rPr>
            <w:id w:val="597212941"/>
            <w:placeholder>
              <w:docPart w:val="4DC0CD92BE754D69A8FB5F330A2D8BA7"/>
            </w:placeholder>
            <w:showingPlcHdr/>
          </w:sdtPr>
          <w:sdtEndPr>
            <w:rPr>
              <w:rStyle w:val="Fuentedeprrafopredeter"/>
              <w:rFonts w:ascii="Calibri" w:hAnsi="Calibri" w:cs="Calibri"/>
              <w:caps w:val="0"/>
              <w:color w:val="17365D"/>
              <w:sz w:val="18"/>
              <w:szCs w:val="18"/>
            </w:rPr>
          </w:sdtEndPr>
          <w:sdtContent>
            <w:tc>
              <w:tcPr>
                <w:tcW w:w="19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DFFDDB"/>
                <w:vAlign w:val="center"/>
              </w:tcPr>
              <w:p w14:paraId="214357EE" w14:textId="77777777" w:rsidR="00505AC1" w:rsidRPr="00390D6D" w:rsidRDefault="006D38E1" w:rsidP="00BB4011">
                <w:pPr>
                  <w:pStyle w:val="Textointerno"/>
                  <w:framePr w:wrap="around"/>
                  <w:jc w:val="center"/>
                  <w:rPr>
                    <w:rFonts w:ascii="Calibri" w:eastAsia="Arial Unicode MS" w:hAnsi="Calibri" w:cs="Calibri"/>
                    <w:color w:val="17365D"/>
                    <w:sz w:val="18"/>
                    <w:szCs w:val="18"/>
                  </w:rPr>
                </w:pPr>
                <w:r>
                  <w:rPr>
                    <w:rStyle w:val="Estilo1"/>
                    <w:rFonts w:eastAsia="Arial Unicode MS"/>
                  </w:rPr>
                  <w:t>-</w:t>
                </w:r>
              </w:p>
            </w:tc>
          </w:sdtContent>
        </w:sdt>
        <w:sdt>
          <w:sdtPr>
            <w:rPr>
              <w:rStyle w:val="Estilo1"/>
              <w:rFonts w:eastAsia="Arial Unicode MS"/>
            </w:rPr>
            <w:id w:val="406041074"/>
            <w:placeholder>
              <w:docPart w:val="2F1C38881E764874B65AC5A5DE6ADB09"/>
            </w:placeholder>
            <w:showingPlcHdr/>
          </w:sdtPr>
          <w:sdtEndPr>
            <w:rPr>
              <w:rStyle w:val="Fuentedeprrafopredeter"/>
              <w:rFonts w:ascii="Calibri" w:hAnsi="Calibri" w:cs="Calibri"/>
              <w:caps w:val="0"/>
              <w:color w:val="17365D"/>
              <w:sz w:val="18"/>
              <w:szCs w:val="18"/>
            </w:rPr>
          </w:sdtEndPr>
          <w:sdtContent>
            <w:tc>
              <w:tcPr>
                <w:tcW w:w="226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DFFDDB"/>
                <w:vAlign w:val="center"/>
              </w:tcPr>
              <w:p w14:paraId="2F910620" w14:textId="77777777" w:rsidR="00505AC1" w:rsidRPr="00390D6D" w:rsidRDefault="00BB4011" w:rsidP="00BB4011">
                <w:pPr>
                  <w:pStyle w:val="Textointerno"/>
                  <w:framePr w:wrap="around"/>
                  <w:jc w:val="center"/>
                  <w:rPr>
                    <w:rFonts w:ascii="Calibri" w:eastAsia="Arial Unicode MS" w:hAnsi="Calibri" w:cs="Calibri"/>
                    <w:color w:val="17365D"/>
                    <w:sz w:val="18"/>
                    <w:szCs w:val="18"/>
                  </w:rPr>
                </w:pPr>
                <w:r>
                  <w:rPr>
                    <w:rStyle w:val="Estilo1"/>
                    <w:rFonts w:eastAsia="Arial Unicode MS"/>
                  </w:rPr>
                  <w:t>-</w:t>
                </w:r>
              </w:p>
            </w:tc>
          </w:sdtContent>
        </w:sdt>
        <w:sdt>
          <w:sdtPr>
            <w:rPr>
              <w:rStyle w:val="Estilo1"/>
              <w:rFonts w:eastAsia="Arial Unicode MS"/>
            </w:rPr>
            <w:id w:val="876901340"/>
            <w:placeholder>
              <w:docPart w:val="2E0013C1278A487CA377A859B95292F0"/>
            </w:placeholder>
            <w:showingPlcHdr/>
          </w:sdtPr>
          <w:sdtEndPr>
            <w:rPr>
              <w:rStyle w:val="Fuentedeprrafopredeter"/>
              <w:rFonts w:ascii="Calibri" w:hAnsi="Calibri" w:cs="Calibri"/>
              <w:caps w:val="0"/>
              <w:color w:val="17365D"/>
              <w:sz w:val="18"/>
              <w:szCs w:val="18"/>
            </w:rPr>
          </w:sdtEndPr>
          <w:sdtContent>
            <w:tc>
              <w:tcPr>
                <w:tcW w:w="28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DFFDDB"/>
                <w:vAlign w:val="center"/>
              </w:tcPr>
              <w:p w14:paraId="69A4CA19" w14:textId="77777777" w:rsidR="00505AC1" w:rsidRPr="00390D6D" w:rsidRDefault="00BB4011" w:rsidP="00BB4011">
                <w:pPr>
                  <w:pStyle w:val="Textointerno"/>
                  <w:framePr w:wrap="around"/>
                  <w:jc w:val="center"/>
                  <w:rPr>
                    <w:rFonts w:ascii="Calibri" w:eastAsia="Arial Unicode MS" w:hAnsi="Calibri" w:cs="Calibri"/>
                    <w:color w:val="17365D"/>
                    <w:sz w:val="18"/>
                    <w:szCs w:val="18"/>
                  </w:rPr>
                </w:pPr>
                <w:r>
                  <w:rPr>
                    <w:rStyle w:val="Estilo1"/>
                    <w:rFonts w:eastAsia="Arial Unicode MS"/>
                  </w:rPr>
                  <w:t>-</w:t>
                </w:r>
              </w:p>
            </w:tc>
          </w:sdtContent>
        </w:sdt>
      </w:tr>
      <w:tr w:rsidR="000C5192" w:rsidRPr="00390D6D" w14:paraId="46D0AABA" w14:textId="77777777" w:rsidTr="00723FC1">
        <w:trPr>
          <w:trHeight w:val="269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C4BBFA" w14:textId="77777777" w:rsidR="000C5192" w:rsidRPr="00390D6D" w:rsidRDefault="000C5192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</w:pPr>
            <w:r w:rsidRPr="00390D6D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  <w:t>Institución</w:t>
            </w:r>
            <w:r w:rsidR="00D36463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  <w:t>:</w:t>
            </w:r>
          </w:p>
        </w:tc>
        <w:tc>
          <w:tcPr>
            <w:tcW w:w="8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FFDDB"/>
            <w:vAlign w:val="center"/>
          </w:tcPr>
          <w:p w14:paraId="6E6C2B93" w14:textId="77777777" w:rsidR="000C5192" w:rsidRPr="00FE2899" w:rsidRDefault="000C5192" w:rsidP="00D36463">
            <w:pPr>
              <w:pStyle w:val="Textointerno"/>
              <w:framePr w:wrap="around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</w:tc>
      </w:tr>
      <w:tr w:rsidR="00870DD1" w:rsidRPr="00390D6D" w14:paraId="5A74208E" w14:textId="77777777" w:rsidTr="00723FC1">
        <w:trPr>
          <w:trHeight w:val="269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327304" w14:textId="77777777" w:rsidR="00870DD1" w:rsidRPr="00390D6D" w:rsidRDefault="00870DD1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</w:pPr>
            <w:proofErr w:type="spellStart"/>
            <w:r w:rsidRPr="00390D6D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  <w:t>Whatsapp</w:t>
            </w:r>
            <w:proofErr w:type="spellEnd"/>
            <w:r w:rsidRPr="00390D6D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  <w:t>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FFDDB"/>
            <w:vAlign w:val="center"/>
          </w:tcPr>
          <w:p w14:paraId="00734B4E" w14:textId="77777777" w:rsidR="00870DD1" w:rsidRPr="00FE2899" w:rsidRDefault="00870DD1" w:rsidP="007E481C">
            <w:pPr>
              <w:pStyle w:val="Textointerno"/>
              <w:framePr w:wrap="around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FFDDB"/>
            <w:vAlign w:val="center"/>
          </w:tcPr>
          <w:p w14:paraId="621CA38F" w14:textId="77777777" w:rsidR="00870DD1" w:rsidRPr="00390D6D" w:rsidRDefault="00870DD1" w:rsidP="00F84673">
            <w:pPr>
              <w:pStyle w:val="Textointerno"/>
              <w:framePr w:wrap="around"/>
              <w:jc w:val="center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</w:rPr>
            </w:pPr>
            <w:r w:rsidRPr="00390D6D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</w:rPr>
              <w:t>Teléfono</w:t>
            </w:r>
            <w:r w:rsidR="00D36463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</w:rPr>
              <w:t>: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FFDDB"/>
            <w:vAlign w:val="center"/>
          </w:tcPr>
          <w:p w14:paraId="7FBB95F0" w14:textId="77777777" w:rsidR="00870DD1" w:rsidRPr="00FE2899" w:rsidRDefault="00870DD1" w:rsidP="007E481C">
            <w:pPr>
              <w:pStyle w:val="Textointerno"/>
              <w:framePr w:wrap="around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</w:tc>
      </w:tr>
      <w:tr w:rsidR="00870DD1" w:rsidRPr="00390D6D" w14:paraId="28427663" w14:textId="77777777" w:rsidTr="00723FC1">
        <w:trPr>
          <w:trHeight w:val="269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11D7E8" w14:textId="77777777" w:rsidR="00870DD1" w:rsidRPr="00390D6D" w:rsidRDefault="005B6F85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</w:pPr>
            <w:r w:rsidRPr="00D36463">
              <w:rPr>
                <w:rFonts w:ascii="Calibri" w:eastAsia="Arial Unicode MS" w:hAnsi="Calibri" w:cs="Calibri"/>
                <w:b/>
                <w:color w:val="17365D"/>
                <w:sz w:val="16"/>
                <w:szCs w:val="18"/>
                <w:lang w:val="es-ES_tradnl"/>
              </w:rPr>
              <w:t>Email personal</w:t>
            </w:r>
            <w:r w:rsidR="00D36463" w:rsidRPr="00D36463">
              <w:rPr>
                <w:rFonts w:ascii="Calibri" w:eastAsia="Arial Unicode MS" w:hAnsi="Calibri" w:cs="Calibri"/>
                <w:b/>
                <w:color w:val="17365D"/>
                <w:sz w:val="16"/>
                <w:szCs w:val="18"/>
                <w:lang w:val="es-ES_tradnl"/>
              </w:rPr>
              <w:t>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FFDDB"/>
            <w:vAlign w:val="center"/>
          </w:tcPr>
          <w:p w14:paraId="2B949D79" w14:textId="77777777" w:rsidR="00870DD1" w:rsidRPr="00FE2899" w:rsidRDefault="00870DD1" w:rsidP="007E481C">
            <w:pPr>
              <w:pStyle w:val="Textointerno"/>
              <w:framePr w:wrap="around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FFDDB"/>
            <w:vAlign w:val="center"/>
          </w:tcPr>
          <w:p w14:paraId="7F69FBA7" w14:textId="77777777" w:rsidR="00870DD1" w:rsidRPr="00390D6D" w:rsidRDefault="00870DD1" w:rsidP="00F84673">
            <w:pPr>
              <w:pStyle w:val="Textointerno"/>
              <w:framePr w:wrap="around"/>
              <w:jc w:val="center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</w:rPr>
            </w:pPr>
            <w:r w:rsidRPr="00390D6D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</w:rPr>
              <w:t>Email</w:t>
            </w:r>
            <w:r w:rsidR="005B6F85" w:rsidRPr="00390D6D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</w:rPr>
              <w:t xml:space="preserve"> Institucional</w:t>
            </w:r>
            <w:r w:rsidR="00D36463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</w:rPr>
              <w:t>: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FFDDB"/>
            <w:vAlign w:val="center"/>
          </w:tcPr>
          <w:p w14:paraId="1FE82790" w14:textId="77777777" w:rsidR="00870DD1" w:rsidRPr="00FE2899" w:rsidRDefault="00870DD1" w:rsidP="007E481C">
            <w:pPr>
              <w:pStyle w:val="Textointerno"/>
              <w:framePr w:wrap="around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</w:tc>
      </w:tr>
      <w:tr w:rsidR="00870DD1" w:rsidRPr="00390D6D" w14:paraId="1CDD664C" w14:textId="77777777" w:rsidTr="00723FC1">
        <w:trPr>
          <w:trHeight w:val="269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C47ADA" w14:textId="77777777" w:rsidR="00D36463" w:rsidRDefault="00D36463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</w:pPr>
          </w:p>
          <w:p w14:paraId="44A9AA3A" w14:textId="77777777" w:rsidR="00D36463" w:rsidRDefault="00D36463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</w:pPr>
          </w:p>
          <w:p w14:paraId="3BF45347" w14:textId="77777777" w:rsidR="00D36463" w:rsidRDefault="00D36463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</w:pPr>
          </w:p>
          <w:p w14:paraId="272BAD53" w14:textId="77777777" w:rsidR="00870DD1" w:rsidRPr="00390D6D" w:rsidRDefault="00870DD1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</w:pPr>
            <w:r w:rsidRPr="00390D6D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  <w:t>Hoja de vida</w:t>
            </w:r>
            <w:r w:rsidR="00D36463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  <w:t>:</w:t>
            </w:r>
          </w:p>
        </w:tc>
        <w:tc>
          <w:tcPr>
            <w:tcW w:w="8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FFDDB"/>
            <w:vAlign w:val="center"/>
          </w:tcPr>
          <w:p w14:paraId="51A51D85" w14:textId="77777777" w:rsidR="00870DD1" w:rsidRPr="00FE2899" w:rsidRDefault="00870DD1" w:rsidP="00F84673">
            <w:pPr>
              <w:pStyle w:val="Textointerno"/>
              <w:framePr w:wrap="around"/>
              <w:jc w:val="center"/>
              <w:rPr>
                <w:rFonts w:ascii="Calibri" w:eastAsia="Arial Unicode MS" w:hAnsi="Calibri" w:cs="Calibri"/>
                <w:color w:val="17365D"/>
                <w:szCs w:val="18"/>
              </w:rPr>
            </w:pPr>
            <w:r w:rsidRPr="00FE2899">
              <w:rPr>
                <w:rFonts w:ascii="Calibri" w:eastAsia="Arial Unicode MS" w:hAnsi="Calibri" w:cs="Calibri"/>
                <w:color w:val="17365D"/>
                <w:szCs w:val="18"/>
              </w:rPr>
              <w:t xml:space="preserve">No </w:t>
            </w:r>
            <w:r w:rsidR="005B6F85" w:rsidRPr="00FE2899">
              <w:rPr>
                <w:rFonts w:ascii="Calibri" w:eastAsia="Arial Unicode MS" w:hAnsi="Calibri" w:cs="Calibri"/>
                <w:color w:val="17365D"/>
                <w:szCs w:val="18"/>
              </w:rPr>
              <w:t>exceder las 50 palabras</w:t>
            </w:r>
            <w:r w:rsidRPr="00FE2899">
              <w:rPr>
                <w:rFonts w:ascii="Calibri" w:eastAsia="Arial Unicode MS" w:hAnsi="Calibri" w:cs="Calibri"/>
                <w:color w:val="17365D"/>
                <w:szCs w:val="18"/>
              </w:rPr>
              <w:t>.</w:t>
            </w:r>
          </w:p>
          <w:p w14:paraId="466A6563" w14:textId="77777777" w:rsidR="00870DD1" w:rsidRPr="00FE2899" w:rsidRDefault="00870DD1" w:rsidP="00F84673">
            <w:pPr>
              <w:pStyle w:val="Textointerno"/>
              <w:framePr w:wrap="around"/>
              <w:jc w:val="center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  <w:p w14:paraId="7AC05A48" w14:textId="77777777" w:rsidR="00870DD1" w:rsidRPr="00FE2899" w:rsidRDefault="00870DD1" w:rsidP="00F84673">
            <w:pPr>
              <w:pStyle w:val="Textointerno"/>
              <w:framePr w:wrap="around"/>
              <w:jc w:val="center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  <w:p w14:paraId="40547BC2" w14:textId="77777777" w:rsidR="00870DD1" w:rsidRPr="00FE2899" w:rsidRDefault="00870DD1" w:rsidP="00F84673">
            <w:pPr>
              <w:pStyle w:val="Textointerno"/>
              <w:framePr w:wrap="around"/>
              <w:jc w:val="center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  <w:p w14:paraId="041CA835" w14:textId="77777777" w:rsidR="00870DD1" w:rsidRPr="00FE2899" w:rsidRDefault="00870DD1" w:rsidP="00F84673">
            <w:pPr>
              <w:pStyle w:val="Textointerno"/>
              <w:framePr w:wrap="around"/>
              <w:jc w:val="center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  <w:p w14:paraId="5A6DADDA" w14:textId="77777777" w:rsidR="0044252B" w:rsidRPr="00FE2899" w:rsidRDefault="0044252B" w:rsidP="00F84673">
            <w:pPr>
              <w:pStyle w:val="Textointerno"/>
              <w:framePr w:wrap="around"/>
              <w:jc w:val="center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  <w:p w14:paraId="3CB371AB" w14:textId="77777777" w:rsidR="0044252B" w:rsidRPr="00FE2899" w:rsidRDefault="0044252B" w:rsidP="00F84673">
            <w:pPr>
              <w:pStyle w:val="Textointerno"/>
              <w:framePr w:wrap="around"/>
              <w:jc w:val="center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  <w:p w14:paraId="4B1C6F0F" w14:textId="77777777" w:rsidR="00870DD1" w:rsidRPr="00390D6D" w:rsidRDefault="00870DD1" w:rsidP="00D36463">
            <w:pPr>
              <w:pStyle w:val="Textointerno"/>
              <w:framePr w:wrap="around"/>
              <w:rPr>
                <w:rFonts w:ascii="Calibri" w:eastAsia="Arial Unicode MS" w:hAnsi="Calibri" w:cs="Calibri"/>
                <w:color w:val="17365D"/>
                <w:sz w:val="18"/>
                <w:szCs w:val="18"/>
              </w:rPr>
            </w:pPr>
          </w:p>
        </w:tc>
      </w:tr>
      <w:tr w:rsidR="00870DD1" w:rsidRPr="00390D6D" w14:paraId="2CB0FF52" w14:textId="77777777" w:rsidTr="00082CE3">
        <w:trPr>
          <w:trHeight w:val="221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AA2EE6" w14:textId="77777777" w:rsidR="00870DD1" w:rsidRPr="00390D6D" w:rsidRDefault="00870DD1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D61DB9" w14:textId="77777777" w:rsidR="00870DD1" w:rsidRPr="00D36463" w:rsidRDefault="00870DD1" w:rsidP="00F84673">
            <w:pPr>
              <w:pStyle w:val="Ttulo2"/>
              <w:rPr>
                <w:rFonts w:ascii="Calibri" w:eastAsia="Arial Unicode MS" w:hAnsi="Calibri" w:cs="Calibri"/>
                <w:b/>
                <w:color w:val="17365D"/>
                <w:sz w:val="22"/>
                <w:szCs w:val="24"/>
              </w:rPr>
            </w:pPr>
            <w:r w:rsidRPr="00D36463">
              <w:rPr>
                <w:rFonts w:ascii="Calibri" w:eastAsia="Arial Unicode MS" w:hAnsi="Calibri" w:cs="Calibri"/>
                <w:b/>
                <w:color w:val="17365D"/>
                <w:sz w:val="22"/>
                <w:szCs w:val="24"/>
              </w:rPr>
              <w:t>Grado Acad.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3F18E7" w14:textId="77777777" w:rsidR="00870DD1" w:rsidRPr="00D36463" w:rsidRDefault="00870DD1" w:rsidP="00F84673">
            <w:pPr>
              <w:jc w:val="center"/>
              <w:rPr>
                <w:rFonts w:ascii="Calibri" w:eastAsia="Arial Unicode MS" w:hAnsi="Calibri" w:cs="Calibri"/>
                <w:b/>
                <w:color w:val="17365D"/>
                <w:sz w:val="22"/>
              </w:rPr>
            </w:pPr>
            <w:r w:rsidRPr="00D36463">
              <w:rPr>
                <w:rFonts w:ascii="Calibri" w:eastAsia="Arial Unicode MS" w:hAnsi="Calibri" w:cs="Calibri"/>
                <w:b/>
                <w:color w:val="17365D"/>
                <w:sz w:val="22"/>
              </w:rPr>
              <w:t>Nombres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AB0F76" w14:textId="77777777" w:rsidR="00870DD1" w:rsidRPr="00D36463" w:rsidRDefault="00870DD1" w:rsidP="00F84673">
            <w:pPr>
              <w:jc w:val="center"/>
              <w:rPr>
                <w:rFonts w:ascii="Calibri" w:eastAsia="Arial Unicode MS" w:hAnsi="Calibri" w:cs="Calibri"/>
                <w:b/>
                <w:color w:val="17365D"/>
                <w:sz w:val="22"/>
                <w:lang w:val="es-ES_tradnl"/>
              </w:rPr>
            </w:pPr>
            <w:r w:rsidRPr="00D36463">
              <w:rPr>
                <w:rFonts w:ascii="Calibri" w:eastAsia="Arial Unicode MS" w:hAnsi="Calibri" w:cs="Calibri"/>
                <w:b/>
                <w:color w:val="17365D"/>
                <w:sz w:val="22"/>
              </w:rPr>
              <w:t>Apellido 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7D0EE3" w14:textId="77777777" w:rsidR="00870DD1" w:rsidRPr="00D36463" w:rsidRDefault="00870DD1" w:rsidP="00F84673">
            <w:pPr>
              <w:jc w:val="center"/>
              <w:rPr>
                <w:rFonts w:ascii="Calibri" w:eastAsia="Arial Unicode MS" w:hAnsi="Calibri" w:cs="Calibri"/>
                <w:b/>
                <w:color w:val="17365D"/>
                <w:sz w:val="22"/>
                <w:lang w:val="es-ES_tradnl"/>
              </w:rPr>
            </w:pPr>
            <w:r w:rsidRPr="00D36463">
              <w:rPr>
                <w:rFonts w:ascii="Calibri" w:eastAsia="Arial Unicode MS" w:hAnsi="Calibri" w:cs="Calibri"/>
                <w:b/>
                <w:color w:val="17365D"/>
                <w:sz w:val="22"/>
                <w:lang w:val="es-ES_tradnl"/>
              </w:rPr>
              <w:t>Apellido 2</w:t>
            </w:r>
          </w:p>
        </w:tc>
      </w:tr>
      <w:tr w:rsidR="005B6F85" w:rsidRPr="00390D6D" w14:paraId="110A9A92" w14:textId="77777777" w:rsidTr="00723FC1">
        <w:trPr>
          <w:trHeight w:val="269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3FB300" w14:textId="77777777" w:rsidR="005B6F85" w:rsidRPr="007E481C" w:rsidRDefault="005B6F85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u w:val="single"/>
                <w:lang w:val="es-ES_tradnl"/>
              </w:rPr>
            </w:pPr>
            <w:r w:rsidRPr="007E481C">
              <w:rPr>
                <w:rFonts w:ascii="Calibri" w:eastAsia="Arial Unicode MS" w:hAnsi="Calibri" w:cs="Calibri"/>
                <w:b/>
                <w:color w:val="17365D"/>
                <w:szCs w:val="18"/>
                <w:u w:val="single"/>
                <w:lang w:val="es-ES_tradnl"/>
              </w:rPr>
              <w:t>Autor 2</w:t>
            </w:r>
          </w:p>
        </w:tc>
        <w:sdt>
          <w:sdtPr>
            <w:rPr>
              <w:rFonts w:ascii="Calibri" w:eastAsia="Arial Unicode MS" w:hAnsi="Calibri" w:cs="Calibri"/>
              <w:color w:val="17365D"/>
              <w:sz w:val="18"/>
              <w:szCs w:val="18"/>
            </w:rPr>
            <w:id w:val="465710367"/>
            <w:placeholder>
              <w:docPart w:val="D8C0B6017756434D9DD1F3D11944662E"/>
            </w:placeholder>
            <w:showingPlcHdr/>
            <w:dropDownList>
              <w:listItem w:value="Elija un elemento."/>
              <w:listItem w:displayText="ESTUDIANTE" w:value="ESTUDIANTE"/>
              <w:listItem w:displayText="DR." w:value="DR."/>
              <w:listItem w:displayText="ING." w:value="ING."/>
              <w:listItem w:displayText="LIC." w:value="LIC."/>
              <w:listItem w:displayText="MED." w:value="MED."/>
              <w:listItem w:displayText="MGS." w:value="MGS."/>
              <w:listItem w:displayText="MSC." w:value="MSC."/>
              <w:listItem w:displayText="OD." w:value="OD."/>
              <w:listItem w:displayText="PHD." w:value="PHD."/>
              <w:listItem w:displayText="PSIC." w:value="PSIC."/>
            </w:dropDownList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5DFEC" w:themeFill="accent4" w:themeFillTint="33"/>
                <w:vAlign w:val="center"/>
              </w:tcPr>
              <w:p w14:paraId="2FC2C20B" w14:textId="77777777" w:rsidR="005B6F85" w:rsidRPr="00390D6D" w:rsidRDefault="001D5F38" w:rsidP="001D5F38">
                <w:pPr>
                  <w:pStyle w:val="Textointerno"/>
                  <w:framePr w:wrap="around"/>
                  <w:jc w:val="center"/>
                  <w:rPr>
                    <w:rFonts w:ascii="Calibri" w:eastAsia="Arial Unicode MS" w:hAnsi="Calibri" w:cs="Calibri"/>
                    <w:color w:val="17365D"/>
                    <w:sz w:val="18"/>
                    <w:szCs w:val="18"/>
                  </w:rPr>
                </w:pPr>
                <w:r>
                  <w:rPr>
                    <w:rStyle w:val="Textodelmarcadordeposicin"/>
                    <w:b/>
                    <w:color w:val="auto"/>
                  </w:rPr>
                  <w:t>Clic aquí</w:t>
                </w:r>
              </w:p>
            </w:tc>
          </w:sdtContent>
        </w:sdt>
        <w:sdt>
          <w:sdtPr>
            <w:rPr>
              <w:rStyle w:val="Estilo1"/>
              <w:rFonts w:eastAsia="Arial Unicode MS"/>
            </w:rPr>
            <w:id w:val="36254969"/>
            <w:placeholder>
              <w:docPart w:val="348FBCD336A94C829689440CF14BF2AD"/>
            </w:placeholder>
            <w:showingPlcHdr/>
          </w:sdtPr>
          <w:sdtEndPr>
            <w:rPr>
              <w:rStyle w:val="Fuentedeprrafopredeter"/>
              <w:rFonts w:ascii="Calibri" w:hAnsi="Calibri" w:cs="Calibri"/>
              <w:caps w:val="0"/>
              <w:color w:val="17365D"/>
              <w:sz w:val="18"/>
              <w:szCs w:val="18"/>
            </w:rPr>
          </w:sdtEndPr>
          <w:sdtContent>
            <w:tc>
              <w:tcPr>
                <w:tcW w:w="19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E5DFEC" w:themeFill="accent4" w:themeFillTint="33"/>
                <w:vAlign w:val="center"/>
              </w:tcPr>
              <w:p w14:paraId="5D9AFEEE" w14:textId="77777777" w:rsidR="005B6F85" w:rsidRPr="00390D6D" w:rsidRDefault="00BB4011" w:rsidP="00F84673">
                <w:pPr>
                  <w:pStyle w:val="Textointerno"/>
                  <w:framePr w:wrap="around"/>
                  <w:jc w:val="center"/>
                  <w:rPr>
                    <w:rFonts w:ascii="Calibri" w:eastAsia="Arial Unicode MS" w:hAnsi="Calibri" w:cs="Calibri"/>
                    <w:color w:val="17365D"/>
                    <w:sz w:val="18"/>
                    <w:szCs w:val="18"/>
                  </w:rPr>
                </w:pPr>
                <w:r>
                  <w:rPr>
                    <w:rStyle w:val="Estilo1"/>
                    <w:rFonts w:eastAsia="Arial Unicode MS"/>
                  </w:rPr>
                  <w:t>-</w:t>
                </w:r>
              </w:p>
            </w:tc>
          </w:sdtContent>
        </w:sdt>
        <w:sdt>
          <w:sdtPr>
            <w:rPr>
              <w:rStyle w:val="Estilo1"/>
              <w:rFonts w:eastAsia="Arial Unicode MS"/>
            </w:rPr>
            <w:id w:val="954517554"/>
            <w:placeholder>
              <w:docPart w:val="2403FB8D4EE1416AA1C36762BF5AF34C"/>
            </w:placeholder>
            <w:showingPlcHdr/>
          </w:sdtPr>
          <w:sdtEndPr>
            <w:rPr>
              <w:rStyle w:val="Fuentedeprrafopredeter"/>
              <w:rFonts w:ascii="Calibri" w:hAnsi="Calibri" w:cs="Calibri"/>
              <w:caps w:val="0"/>
              <w:color w:val="17365D"/>
              <w:sz w:val="18"/>
              <w:szCs w:val="18"/>
            </w:rPr>
          </w:sdtEndPr>
          <w:sdtContent>
            <w:tc>
              <w:tcPr>
                <w:tcW w:w="226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E5DFEC" w:themeFill="accent4" w:themeFillTint="33"/>
                <w:vAlign w:val="center"/>
              </w:tcPr>
              <w:p w14:paraId="1E32CF9F" w14:textId="77777777" w:rsidR="005B6F85" w:rsidRPr="00390D6D" w:rsidRDefault="00BB4011" w:rsidP="00F84673">
                <w:pPr>
                  <w:pStyle w:val="Textointerno"/>
                  <w:framePr w:wrap="around"/>
                  <w:jc w:val="center"/>
                  <w:rPr>
                    <w:rFonts w:ascii="Calibri" w:eastAsia="Arial Unicode MS" w:hAnsi="Calibri" w:cs="Calibri"/>
                    <w:color w:val="17365D"/>
                    <w:sz w:val="18"/>
                    <w:szCs w:val="18"/>
                  </w:rPr>
                </w:pPr>
                <w:r>
                  <w:rPr>
                    <w:rStyle w:val="Estilo1"/>
                    <w:rFonts w:eastAsia="Arial Unicode MS"/>
                  </w:rPr>
                  <w:t>-</w:t>
                </w:r>
              </w:p>
            </w:tc>
          </w:sdtContent>
        </w:sdt>
        <w:sdt>
          <w:sdtPr>
            <w:rPr>
              <w:rStyle w:val="Estilo1"/>
              <w:rFonts w:eastAsia="Arial Unicode MS"/>
            </w:rPr>
            <w:id w:val="-1462023519"/>
            <w:placeholder>
              <w:docPart w:val="822E81F5B93B4671AE4F268C68A16C98"/>
            </w:placeholder>
            <w:showingPlcHdr/>
          </w:sdtPr>
          <w:sdtEndPr>
            <w:rPr>
              <w:rStyle w:val="Fuentedeprrafopredeter"/>
              <w:rFonts w:ascii="Calibri" w:hAnsi="Calibri" w:cs="Calibri"/>
              <w:caps w:val="0"/>
              <w:color w:val="17365D"/>
              <w:sz w:val="18"/>
              <w:szCs w:val="18"/>
            </w:rPr>
          </w:sdtEndPr>
          <w:sdtContent>
            <w:tc>
              <w:tcPr>
                <w:tcW w:w="28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E5DFEC" w:themeFill="accent4" w:themeFillTint="33"/>
                <w:vAlign w:val="center"/>
              </w:tcPr>
              <w:p w14:paraId="1E53D477" w14:textId="77777777" w:rsidR="005B6F85" w:rsidRPr="00390D6D" w:rsidRDefault="00BB4011" w:rsidP="00F84673">
                <w:pPr>
                  <w:jc w:val="center"/>
                  <w:rPr>
                    <w:rFonts w:ascii="Calibri" w:eastAsia="Arial Unicode MS" w:hAnsi="Calibri" w:cs="Calibri"/>
                    <w:b/>
                    <w:color w:val="17365D"/>
                    <w:sz w:val="18"/>
                    <w:szCs w:val="18"/>
                    <w:lang w:val="es-ES_tradnl"/>
                  </w:rPr>
                </w:pPr>
                <w:r>
                  <w:rPr>
                    <w:rStyle w:val="Estilo1"/>
                    <w:rFonts w:eastAsia="Arial Unicode MS"/>
                  </w:rPr>
                  <w:t>-</w:t>
                </w:r>
              </w:p>
            </w:tc>
          </w:sdtContent>
        </w:sdt>
      </w:tr>
      <w:tr w:rsidR="005B6F85" w:rsidRPr="00390D6D" w14:paraId="40A458A6" w14:textId="77777777" w:rsidTr="00723FC1">
        <w:trPr>
          <w:trHeight w:val="269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D89580" w14:textId="77777777" w:rsidR="005B6F85" w:rsidRPr="00390D6D" w:rsidRDefault="005B6F85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</w:pPr>
            <w:r w:rsidRPr="00390D6D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  <w:t>Institución</w:t>
            </w:r>
          </w:p>
        </w:tc>
        <w:tc>
          <w:tcPr>
            <w:tcW w:w="8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14:paraId="35EC2DC3" w14:textId="77777777" w:rsidR="005B6F85" w:rsidRPr="00FE2899" w:rsidRDefault="005B6F85" w:rsidP="007E481C">
            <w:pPr>
              <w:pStyle w:val="Textointerno"/>
              <w:framePr w:wrap="around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</w:tc>
      </w:tr>
      <w:tr w:rsidR="005B6F85" w:rsidRPr="00390D6D" w14:paraId="6BBB74BE" w14:textId="77777777" w:rsidTr="00723FC1">
        <w:trPr>
          <w:trHeight w:val="269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E9A4BA" w14:textId="77777777" w:rsidR="005B6F85" w:rsidRPr="00390D6D" w:rsidRDefault="005B6F85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</w:pPr>
            <w:proofErr w:type="spellStart"/>
            <w:r w:rsidRPr="00390D6D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  <w:t>Whatsapp</w:t>
            </w:r>
            <w:proofErr w:type="spellEnd"/>
            <w:r w:rsidRPr="00390D6D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  <w:t>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14:paraId="4D617E43" w14:textId="77777777" w:rsidR="005B6F85" w:rsidRPr="00FE2899" w:rsidRDefault="005B6F85" w:rsidP="007E481C">
            <w:pPr>
              <w:pStyle w:val="Textointerno"/>
              <w:framePr w:hSpace="0" w:vSpace="0" w:wrap="auto" w:yAlign="inline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14:paraId="3035B292" w14:textId="77777777" w:rsidR="005B6F85" w:rsidRPr="00390D6D" w:rsidRDefault="005B6F85" w:rsidP="00F84673">
            <w:pPr>
              <w:pStyle w:val="Textointerno"/>
              <w:framePr w:hSpace="0" w:vSpace="0" w:wrap="auto" w:yAlign="inline"/>
              <w:jc w:val="center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</w:rPr>
            </w:pPr>
            <w:r w:rsidRPr="00390D6D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</w:rPr>
              <w:t>Teléfono</w:t>
            </w:r>
            <w:r w:rsidR="00FE6FE3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</w:rPr>
              <w:t>: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14:paraId="171069E7" w14:textId="77777777" w:rsidR="005B6F85" w:rsidRPr="00FE2899" w:rsidRDefault="005B6F85" w:rsidP="007E481C">
            <w:pPr>
              <w:pStyle w:val="Textointerno"/>
              <w:framePr w:hSpace="0" w:vSpace="0" w:wrap="auto" w:yAlign="inline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</w:tc>
      </w:tr>
      <w:tr w:rsidR="005B6F85" w:rsidRPr="00390D6D" w14:paraId="29B6FCA5" w14:textId="77777777" w:rsidTr="00723FC1">
        <w:trPr>
          <w:trHeight w:val="269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7A9536" w14:textId="77777777" w:rsidR="005B6F85" w:rsidRPr="00D36463" w:rsidRDefault="005B6F85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6"/>
                <w:szCs w:val="18"/>
                <w:lang w:val="es-ES_tradnl"/>
              </w:rPr>
            </w:pPr>
            <w:r w:rsidRPr="00D36463">
              <w:rPr>
                <w:rFonts w:ascii="Calibri" w:eastAsia="Arial Unicode MS" w:hAnsi="Calibri" w:cs="Calibri"/>
                <w:b/>
                <w:color w:val="17365D"/>
                <w:sz w:val="16"/>
                <w:szCs w:val="18"/>
                <w:lang w:val="es-ES_tradnl"/>
              </w:rPr>
              <w:t>Email personal</w:t>
            </w:r>
            <w:r w:rsidR="00D36463" w:rsidRPr="00D36463">
              <w:rPr>
                <w:rFonts w:ascii="Calibri" w:eastAsia="Arial Unicode MS" w:hAnsi="Calibri" w:cs="Calibri"/>
                <w:b/>
                <w:color w:val="17365D"/>
                <w:sz w:val="16"/>
                <w:szCs w:val="18"/>
                <w:lang w:val="es-ES_tradnl"/>
              </w:rPr>
              <w:t>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14:paraId="26BAF995" w14:textId="77777777" w:rsidR="005B6F85" w:rsidRPr="00FE2899" w:rsidRDefault="005B6F85" w:rsidP="007E481C">
            <w:pPr>
              <w:pStyle w:val="Textointerno"/>
              <w:framePr w:hSpace="0" w:vSpace="0" w:wrap="auto" w:yAlign="inline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14:paraId="6E058F1C" w14:textId="77777777" w:rsidR="005B6F85" w:rsidRPr="00390D6D" w:rsidRDefault="005B6F85" w:rsidP="00F84673">
            <w:pPr>
              <w:pStyle w:val="Textointerno"/>
              <w:framePr w:hSpace="0" w:vSpace="0" w:wrap="auto" w:yAlign="inline"/>
              <w:jc w:val="center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</w:rPr>
            </w:pPr>
            <w:r w:rsidRPr="00390D6D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</w:rPr>
              <w:t>Email Institucional</w:t>
            </w:r>
            <w:r w:rsidR="00FE6FE3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</w:rPr>
              <w:t>: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14:paraId="66501809" w14:textId="77777777" w:rsidR="005B6F85" w:rsidRPr="00FE2899" w:rsidRDefault="005B6F85" w:rsidP="007E481C">
            <w:pPr>
              <w:pStyle w:val="Textointerno"/>
              <w:framePr w:hSpace="0" w:vSpace="0" w:wrap="auto" w:yAlign="inline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</w:tc>
      </w:tr>
      <w:tr w:rsidR="005B6F85" w:rsidRPr="00390D6D" w14:paraId="58975916" w14:textId="77777777" w:rsidTr="00723FC1">
        <w:trPr>
          <w:trHeight w:val="269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070494" w14:textId="77777777" w:rsidR="00D36463" w:rsidRDefault="00D36463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</w:pPr>
          </w:p>
          <w:p w14:paraId="64479C46" w14:textId="77777777" w:rsidR="00D36463" w:rsidRDefault="00D36463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</w:pPr>
          </w:p>
          <w:p w14:paraId="2A4302AC" w14:textId="77777777" w:rsidR="00D36463" w:rsidRDefault="00D36463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</w:pPr>
          </w:p>
          <w:p w14:paraId="67CA40C5" w14:textId="77777777" w:rsidR="005B6F85" w:rsidRPr="00390D6D" w:rsidRDefault="005B6F85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</w:pPr>
            <w:r w:rsidRPr="00390D6D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  <w:t>Hoja de vida</w:t>
            </w:r>
            <w:r w:rsidR="00FE6FE3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  <w:t>:</w:t>
            </w:r>
          </w:p>
        </w:tc>
        <w:tc>
          <w:tcPr>
            <w:tcW w:w="8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14:paraId="5523BFEC" w14:textId="77777777" w:rsidR="005B6F85" w:rsidRPr="00FE2899" w:rsidRDefault="005B6F85" w:rsidP="00F84673">
            <w:pPr>
              <w:pStyle w:val="Textointerno"/>
              <w:framePr w:hSpace="0" w:vSpace="0" w:wrap="auto" w:yAlign="inline"/>
              <w:jc w:val="center"/>
              <w:rPr>
                <w:rFonts w:ascii="Calibri" w:eastAsia="Arial Unicode MS" w:hAnsi="Calibri" w:cs="Calibri"/>
                <w:color w:val="17365D"/>
                <w:szCs w:val="18"/>
              </w:rPr>
            </w:pPr>
            <w:r w:rsidRPr="00FE2899">
              <w:rPr>
                <w:rFonts w:ascii="Calibri" w:eastAsia="Arial Unicode MS" w:hAnsi="Calibri" w:cs="Calibri"/>
                <w:color w:val="17365D"/>
                <w:szCs w:val="18"/>
              </w:rPr>
              <w:t>No exceder las 50 palabras.</w:t>
            </w:r>
          </w:p>
          <w:p w14:paraId="5786B253" w14:textId="77777777" w:rsidR="005B6F85" w:rsidRPr="00FE2899" w:rsidRDefault="005B6F85" w:rsidP="00F84673">
            <w:pPr>
              <w:pStyle w:val="Textointerno"/>
              <w:framePr w:hSpace="0" w:vSpace="0" w:wrap="auto" w:yAlign="inline"/>
              <w:jc w:val="center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  <w:p w14:paraId="65740213" w14:textId="77777777" w:rsidR="005B6F85" w:rsidRPr="00FE2899" w:rsidRDefault="005B6F85" w:rsidP="00F84673">
            <w:pPr>
              <w:pStyle w:val="Textointerno"/>
              <w:framePr w:hSpace="0" w:vSpace="0" w:wrap="auto" w:yAlign="inline"/>
              <w:jc w:val="center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  <w:p w14:paraId="2E8090A2" w14:textId="77777777" w:rsidR="005B6F85" w:rsidRPr="00FE2899" w:rsidRDefault="005B6F85" w:rsidP="00F84673">
            <w:pPr>
              <w:pStyle w:val="Textointerno"/>
              <w:framePr w:hSpace="0" w:vSpace="0" w:wrap="auto" w:yAlign="inline"/>
              <w:jc w:val="center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  <w:p w14:paraId="153968C0" w14:textId="77777777" w:rsidR="005B6F85" w:rsidRPr="00FE2899" w:rsidRDefault="005B6F85" w:rsidP="00F84673">
            <w:pPr>
              <w:pStyle w:val="Textointerno"/>
              <w:framePr w:hSpace="0" w:vSpace="0" w:wrap="auto" w:yAlign="inline"/>
              <w:jc w:val="center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  <w:p w14:paraId="567455AE" w14:textId="77777777" w:rsidR="005B6F85" w:rsidRPr="00FE2899" w:rsidRDefault="005B6F85" w:rsidP="00F84673">
            <w:pPr>
              <w:pStyle w:val="Textointerno"/>
              <w:framePr w:hSpace="0" w:vSpace="0" w:wrap="auto" w:yAlign="inline"/>
              <w:jc w:val="center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  <w:p w14:paraId="4807DC70" w14:textId="77777777" w:rsidR="005B6F85" w:rsidRPr="00FE2899" w:rsidRDefault="005B6F85" w:rsidP="00F84673">
            <w:pPr>
              <w:pStyle w:val="Textointerno"/>
              <w:framePr w:hSpace="0" w:vSpace="0" w:wrap="auto" w:yAlign="inline"/>
              <w:jc w:val="center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  <w:p w14:paraId="70A08190" w14:textId="77777777" w:rsidR="005B6F85" w:rsidRPr="00390D6D" w:rsidRDefault="005B6F85" w:rsidP="00D36463">
            <w:pPr>
              <w:pStyle w:val="Textointerno"/>
              <w:framePr w:hSpace="0" w:vSpace="0" w:wrap="auto" w:yAlign="inline"/>
              <w:rPr>
                <w:rFonts w:ascii="Calibri" w:eastAsia="Arial Unicode MS" w:hAnsi="Calibri" w:cs="Calibri"/>
                <w:color w:val="17365D"/>
                <w:sz w:val="18"/>
                <w:szCs w:val="18"/>
              </w:rPr>
            </w:pPr>
          </w:p>
        </w:tc>
      </w:tr>
      <w:tr w:rsidR="005B6F85" w:rsidRPr="00390D6D" w14:paraId="1465EEB1" w14:textId="77777777" w:rsidTr="00082CE3">
        <w:trPr>
          <w:trHeight w:val="269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4190DC" w14:textId="77777777" w:rsidR="005B6F85" w:rsidRPr="00390D6D" w:rsidRDefault="005B6F85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5F2908" w14:textId="77777777" w:rsidR="005B6F85" w:rsidRPr="00390D6D" w:rsidRDefault="005B6F85" w:rsidP="00F84673">
            <w:pPr>
              <w:pStyle w:val="Ttulo2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</w:rPr>
            </w:pPr>
            <w:r w:rsidRPr="00390D6D">
              <w:rPr>
                <w:rFonts w:ascii="Calibri" w:eastAsia="Arial Unicode MS" w:hAnsi="Calibri" w:cs="Calibri"/>
                <w:b/>
                <w:color w:val="17365D"/>
                <w:sz w:val="16"/>
                <w:szCs w:val="18"/>
              </w:rPr>
              <w:t>Grado Acad.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B5DAF7" w14:textId="77777777" w:rsidR="005B6F85" w:rsidRPr="00390D6D" w:rsidRDefault="005B6F85" w:rsidP="00F84673">
            <w:pPr>
              <w:jc w:val="center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</w:rPr>
            </w:pPr>
            <w:r w:rsidRPr="00390D6D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</w:rPr>
              <w:t>Nombres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9E2560" w14:textId="77777777" w:rsidR="005B6F85" w:rsidRPr="00390D6D" w:rsidRDefault="005B6F85" w:rsidP="00F84673">
            <w:pPr>
              <w:jc w:val="center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</w:pPr>
            <w:r w:rsidRPr="00390D6D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</w:rPr>
              <w:t>Apellido 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0CA014" w14:textId="77777777" w:rsidR="005B6F85" w:rsidRPr="00390D6D" w:rsidRDefault="005B6F85" w:rsidP="00F84673">
            <w:pPr>
              <w:jc w:val="center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</w:pPr>
            <w:r w:rsidRPr="00390D6D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  <w:t>Apellido 2</w:t>
            </w:r>
          </w:p>
        </w:tc>
      </w:tr>
      <w:tr w:rsidR="005B6F85" w:rsidRPr="00390D6D" w14:paraId="1EF0F67D" w14:textId="77777777" w:rsidTr="00723FC1">
        <w:trPr>
          <w:trHeight w:val="269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82C475" w14:textId="77777777" w:rsidR="005B6F85" w:rsidRPr="007E481C" w:rsidRDefault="005B6F85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u w:val="single"/>
                <w:lang w:val="es-ES_tradnl"/>
              </w:rPr>
            </w:pPr>
            <w:r w:rsidRPr="007E481C">
              <w:rPr>
                <w:rFonts w:ascii="Calibri" w:eastAsia="Arial Unicode MS" w:hAnsi="Calibri" w:cs="Calibri"/>
                <w:b/>
                <w:color w:val="17365D"/>
                <w:szCs w:val="18"/>
                <w:u w:val="single"/>
                <w:lang w:val="es-ES_tradnl"/>
              </w:rPr>
              <w:t>Autor 3</w:t>
            </w:r>
          </w:p>
        </w:tc>
        <w:sdt>
          <w:sdtPr>
            <w:rPr>
              <w:rFonts w:ascii="Calibri" w:eastAsia="Arial Unicode MS" w:hAnsi="Calibri" w:cs="Calibri"/>
              <w:color w:val="17365D"/>
              <w:sz w:val="18"/>
              <w:szCs w:val="18"/>
            </w:rPr>
            <w:id w:val="-932889067"/>
            <w:placeholder>
              <w:docPart w:val="4AD2773818B14C1AB8C56B25CED502A6"/>
            </w:placeholder>
            <w:showingPlcHdr/>
            <w:dropDownList>
              <w:listItem w:value="Elija un elemento."/>
              <w:listItem w:displayText="ESTUDIANTE" w:value="ESTUDIANTE"/>
              <w:listItem w:displayText="DR." w:value="DR."/>
              <w:listItem w:displayText="ING." w:value="ING."/>
              <w:listItem w:displayText="LIC." w:value="LIC."/>
              <w:listItem w:displayText="MED." w:value="MED."/>
              <w:listItem w:displayText="MGS." w:value="MGS."/>
              <w:listItem w:displayText="MSC." w:value="MSC."/>
              <w:listItem w:displayText="OD." w:value="OD."/>
              <w:listItem w:displayText="PHD." w:value="PHD."/>
              <w:listItem w:displayText="PSIC." w:value="PSIC."/>
            </w:dropDownList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AEEF3" w:themeFill="accent5" w:themeFillTint="33"/>
                <w:vAlign w:val="center"/>
              </w:tcPr>
              <w:p w14:paraId="24B79346" w14:textId="77777777" w:rsidR="005B6F85" w:rsidRPr="00390D6D" w:rsidRDefault="001D5F38" w:rsidP="001D5F38">
                <w:pPr>
                  <w:pStyle w:val="Textointerno"/>
                  <w:framePr w:wrap="around"/>
                  <w:jc w:val="center"/>
                  <w:rPr>
                    <w:rFonts w:ascii="Calibri" w:eastAsia="Arial Unicode MS" w:hAnsi="Calibri" w:cs="Calibri"/>
                    <w:color w:val="17365D"/>
                    <w:sz w:val="18"/>
                    <w:szCs w:val="18"/>
                  </w:rPr>
                </w:pPr>
                <w:r>
                  <w:rPr>
                    <w:rStyle w:val="Textodelmarcadordeposicin"/>
                    <w:b/>
                    <w:color w:val="auto"/>
                  </w:rPr>
                  <w:t>Clic aquí</w:t>
                </w:r>
              </w:p>
            </w:tc>
          </w:sdtContent>
        </w:sdt>
        <w:sdt>
          <w:sdtPr>
            <w:rPr>
              <w:rStyle w:val="Estilo1"/>
              <w:rFonts w:eastAsia="Arial Unicode MS"/>
            </w:rPr>
            <w:id w:val="-2066639536"/>
            <w:placeholder>
              <w:docPart w:val="2BA63A78E30E440899C08542B85A50BE"/>
            </w:placeholder>
            <w:showingPlcHdr/>
          </w:sdtPr>
          <w:sdtEndPr>
            <w:rPr>
              <w:rStyle w:val="Fuentedeprrafopredeter"/>
              <w:rFonts w:ascii="Calibri" w:hAnsi="Calibri" w:cs="Calibri"/>
              <w:caps w:val="0"/>
              <w:color w:val="17365D"/>
              <w:sz w:val="18"/>
              <w:szCs w:val="18"/>
            </w:rPr>
          </w:sdtEndPr>
          <w:sdtContent>
            <w:tc>
              <w:tcPr>
                <w:tcW w:w="19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DAEEF3" w:themeFill="accent5" w:themeFillTint="33"/>
                <w:vAlign w:val="center"/>
              </w:tcPr>
              <w:p w14:paraId="3199A4F2" w14:textId="77777777" w:rsidR="005B6F85" w:rsidRPr="00390D6D" w:rsidRDefault="00FE2899" w:rsidP="00082CE3">
                <w:pPr>
                  <w:pStyle w:val="Textointerno"/>
                  <w:framePr w:wrap="around"/>
                  <w:jc w:val="center"/>
                  <w:rPr>
                    <w:rFonts w:ascii="Calibri" w:eastAsia="Arial Unicode MS" w:hAnsi="Calibri" w:cs="Calibri"/>
                    <w:color w:val="17365D"/>
                    <w:sz w:val="18"/>
                    <w:szCs w:val="18"/>
                  </w:rPr>
                </w:pPr>
                <w:r>
                  <w:rPr>
                    <w:rStyle w:val="Estilo1"/>
                    <w:rFonts w:eastAsia="Arial Unicode MS"/>
                  </w:rPr>
                  <w:t>-</w:t>
                </w:r>
              </w:p>
            </w:tc>
          </w:sdtContent>
        </w:sdt>
        <w:sdt>
          <w:sdtPr>
            <w:rPr>
              <w:rStyle w:val="Estilo1"/>
              <w:rFonts w:eastAsia="Arial Unicode MS"/>
            </w:rPr>
            <w:id w:val="1255241399"/>
            <w:placeholder>
              <w:docPart w:val="7A130C3CA4904F3D97A3245CAF72F631"/>
            </w:placeholder>
            <w:showingPlcHdr/>
          </w:sdtPr>
          <w:sdtEndPr>
            <w:rPr>
              <w:rStyle w:val="Fuentedeprrafopredeter"/>
              <w:rFonts w:ascii="Calibri" w:hAnsi="Calibri" w:cs="Calibri"/>
              <w:caps w:val="0"/>
              <w:color w:val="17365D"/>
              <w:sz w:val="18"/>
              <w:szCs w:val="18"/>
            </w:rPr>
          </w:sdtEndPr>
          <w:sdtContent>
            <w:tc>
              <w:tcPr>
                <w:tcW w:w="226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DAEEF3" w:themeFill="accent5" w:themeFillTint="33"/>
                <w:vAlign w:val="center"/>
              </w:tcPr>
              <w:p w14:paraId="6E599A73" w14:textId="77777777" w:rsidR="005B6F85" w:rsidRPr="00390D6D" w:rsidRDefault="00BB4011" w:rsidP="00F84673">
                <w:pPr>
                  <w:pStyle w:val="Textointerno"/>
                  <w:framePr w:wrap="around"/>
                  <w:jc w:val="center"/>
                  <w:rPr>
                    <w:rFonts w:ascii="Calibri" w:eastAsia="Arial Unicode MS" w:hAnsi="Calibri" w:cs="Calibri"/>
                    <w:color w:val="17365D"/>
                    <w:sz w:val="18"/>
                    <w:szCs w:val="18"/>
                  </w:rPr>
                </w:pPr>
                <w:r>
                  <w:rPr>
                    <w:rStyle w:val="Estilo1"/>
                    <w:rFonts w:eastAsia="Arial Unicode MS"/>
                  </w:rPr>
                  <w:t>-</w:t>
                </w:r>
              </w:p>
            </w:tc>
          </w:sdtContent>
        </w:sdt>
        <w:sdt>
          <w:sdtPr>
            <w:rPr>
              <w:rStyle w:val="Estilo1"/>
              <w:rFonts w:eastAsia="Arial Unicode MS"/>
            </w:rPr>
            <w:id w:val="423310472"/>
            <w:placeholder>
              <w:docPart w:val="34EACB27639441D2AE0FC37A7F7AA29A"/>
            </w:placeholder>
            <w:showingPlcHdr/>
          </w:sdtPr>
          <w:sdtEndPr>
            <w:rPr>
              <w:rStyle w:val="Fuentedeprrafopredeter"/>
              <w:rFonts w:ascii="Calibri" w:hAnsi="Calibri" w:cs="Calibri"/>
              <w:caps w:val="0"/>
              <w:color w:val="17365D"/>
              <w:sz w:val="18"/>
              <w:szCs w:val="18"/>
            </w:rPr>
          </w:sdtEndPr>
          <w:sdtContent>
            <w:tc>
              <w:tcPr>
                <w:tcW w:w="28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DAEEF3" w:themeFill="accent5" w:themeFillTint="33"/>
                <w:vAlign w:val="center"/>
              </w:tcPr>
              <w:p w14:paraId="7E871301" w14:textId="77777777" w:rsidR="005B6F85" w:rsidRPr="00390D6D" w:rsidRDefault="00BB4011" w:rsidP="00F84673">
                <w:pPr>
                  <w:pStyle w:val="Textointerno"/>
                  <w:framePr w:hSpace="0" w:vSpace="0" w:wrap="auto" w:yAlign="inline"/>
                  <w:jc w:val="center"/>
                  <w:rPr>
                    <w:rFonts w:ascii="Calibri" w:eastAsia="Arial Unicode MS" w:hAnsi="Calibri" w:cs="Calibri"/>
                    <w:color w:val="17365D"/>
                    <w:sz w:val="18"/>
                    <w:szCs w:val="18"/>
                  </w:rPr>
                </w:pPr>
                <w:r>
                  <w:rPr>
                    <w:rStyle w:val="Estilo1"/>
                    <w:rFonts w:eastAsia="Arial Unicode MS"/>
                  </w:rPr>
                  <w:t>-</w:t>
                </w:r>
              </w:p>
            </w:tc>
          </w:sdtContent>
        </w:sdt>
      </w:tr>
      <w:tr w:rsidR="005B6F85" w:rsidRPr="00390D6D" w14:paraId="3474B2DF" w14:textId="77777777" w:rsidTr="00723FC1">
        <w:trPr>
          <w:trHeight w:val="269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2CED42" w14:textId="77777777" w:rsidR="005B6F85" w:rsidRPr="00390D6D" w:rsidRDefault="005B6F85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</w:pPr>
            <w:r w:rsidRPr="00390D6D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  <w:t>Institución</w:t>
            </w:r>
          </w:p>
        </w:tc>
        <w:tc>
          <w:tcPr>
            <w:tcW w:w="8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5F96BA44" w14:textId="77777777" w:rsidR="005B6F85" w:rsidRPr="00FE2899" w:rsidRDefault="005B6F85" w:rsidP="007E481C">
            <w:pPr>
              <w:pStyle w:val="Textointerno"/>
              <w:framePr w:wrap="around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</w:tc>
      </w:tr>
      <w:tr w:rsidR="005B6F85" w:rsidRPr="00390D6D" w14:paraId="77142191" w14:textId="77777777" w:rsidTr="00723FC1">
        <w:trPr>
          <w:trHeight w:val="269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FEEBA0" w14:textId="77777777" w:rsidR="005B6F85" w:rsidRPr="00390D6D" w:rsidRDefault="005B6F85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</w:pPr>
            <w:proofErr w:type="spellStart"/>
            <w:r w:rsidRPr="00390D6D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  <w:t>Whatsapp</w:t>
            </w:r>
            <w:proofErr w:type="spellEnd"/>
            <w:r w:rsidRPr="00390D6D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  <w:t>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7DA2586D" w14:textId="77777777" w:rsidR="005B6F85" w:rsidRPr="00FE2899" w:rsidRDefault="005B6F85" w:rsidP="007E481C">
            <w:pPr>
              <w:pStyle w:val="Textointerno"/>
              <w:framePr w:hSpace="0" w:vSpace="0" w:wrap="auto" w:yAlign="inline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58273ED0" w14:textId="77777777" w:rsidR="005B6F85" w:rsidRPr="00390D6D" w:rsidRDefault="005B6F85" w:rsidP="00F84673">
            <w:pPr>
              <w:pStyle w:val="Textointerno"/>
              <w:framePr w:hSpace="0" w:vSpace="0" w:wrap="auto" w:yAlign="inline"/>
              <w:jc w:val="center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</w:rPr>
            </w:pPr>
            <w:r w:rsidRPr="00390D6D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</w:rPr>
              <w:t>Teléfono</w:t>
            </w:r>
            <w:r w:rsidR="00FE6FE3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</w:rPr>
              <w:t>: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74A19D15" w14:textId="77777777" w:rsidR="005B6F85" w:rsidRPr="00FE2899" w:rsidRDefault="005B6F85" w:rsidP="007E481C">
            <w:pPr>
              <w:pStyle w:val="Textointerno"/>
              <w:framePr w:hSpace="0" w:vSpace="0" w:wrap="auto" w:yAlign="inline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</w:tc>
      </w:tr>
      <w:tr w:rsidR="005B6F85" w:rsidRPr="00390D6D" w14:paraId="590F78B2" w14:textId="77777777" w:rsidTr="00723FC1">
        <w:trPr>
          <w:trHeight w:val="269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58AA17" w14:textId="77777777" w:rsidR="005B6F85" w:rsidRPr="00390D6D" w:rsidRDefault="005B6F85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</w:pPr>
            <w:r w:rsidRPr="00FE6FE3">
              <w:rPr>
                <w:rFonts w:ascii="Calibri" w:eastAsia="Arial Unicode MS" w:hAnsi="Calibri" w:cs="Calibri"/>
                <w:b/>
                <w:color w:val="17365D"/>
                <w:sz w:val="16"/>
                <w:szCs w:val="18"/>
                <w:lang w:val="es-ES_tradnl"/>
              </w:rPr>
              <w:t>Email personal</w:t>
            </w:r>
            <w:r w:rsidR="00FE6FE3" w:rsidRPr="00FE6FE3">
              <w:rPr>
                <w:rFonts w:ascii="Calibri" w:eastAsia="Arial Unicode MS" w:hAnsi="Calibri" w:cs="Calibri"/>
                <w:b/>
                <w:color w:val="17365D"/>
                <w:sz w:val="16"/>
                <w:szCs w:val="18"/>
                <w:lang w:val="es-ES_tradnl"/>
              </w:rPr>
              <w:t>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16821C49" w14:textId="77777777" w:rsidR="005B6F85" w:rsidRPr="00FE2899" w:rsidRDefault="005B6F85" w:rsidP="007E481C">
            <w:pPr>
              <w:pStyle w:val="Textointerno"/>
              <w:framePr w:hSpace="0" w:vSpace="0" w:wrap="auto" w:yAlign="inline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1883CD86" w14:textId="77777777" w:rsidR="005B6F85" w:rsidRPr="00390D6D" w:rsidRDefault="005B6F85" w:rsidP="00F84673">
            <w:pPr>
              <w:pStyle w:val="Textointerno"/>
              <w:framePr w:hSpace="0" w:vSpace="0" w:wrap="auto" w:yAlign="inline"/>
              <w:jc w:val="center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</w:rPr>
            </w:pPr>
            <w:r w:rsidRPr="00390D6D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</w:rPr>
              <w:t>Email Institucional</w:t>
            </w:r>
            <w:r w:rsidR="00FE6FE3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</w:rPr>
              <w:t>: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13705F94" w14:textId="77777777" w:rsidR="005B6F85" w:rsidRPr="00FE2899" w:rsidRDefault="005B6F85" w:rsidP="007E481C">
            <w:pPr>
              <w:pStyle w:val="Textointerno"/>
              <w:framePr w:hSpace="0" w:vSpace="0" w:wrap="auto" w:yAlign="inline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</w:tc>
      </w:tr>
      <w:tr w:rsidR="005B6F85" w:rsidRPr="00390D6D" w14:paraId="4E189444" w14:textId="77777777" w:rsidTr="00723FC1">
        <w:trPr>
          <w:trHeight w:val="269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962CE4" w14:textId="77777777" w:rsidR="00FE6FE3" w:rsidRDefault="00FE6FE3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</w:pPr>
          </w:p>
          <w:p w14:paraId="3944F3B5" w14:textId="77777777" w:rsidR="00FE6FE3" w:rsidRDefault="00FE6FE3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</w:pPr>
          </w:p>
          <w:p w14:paraId="2546282B" w14:textId="77777777" w:rsidR="00FE6FE3" w:rsidRDefault="00FE6FE3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</w:pPr>
          </w:p>
          <w:p w14:paraId="0F7FC30E" w14:textId="77777777" w:rsidR="00FE6FE3" w:rsidRDefault="00FE6FE3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</w:pPr>
          </w:p>
          <w:p w14:paraId="336AA3DD" w14:textId="77777777" w:rsidR="005B6F85" w:rsidRPr="00390D6D" w:rsidRDefault="005B6F85" w:rsidP="007E481C">
            <w:pPr>
              <w:jc w:val="right"/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</w:pPr>
            <w:r w:rsidRPr="00390D6D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  <w:t>Hoja de vida</w:t>
            </w:r>
            <w:r w:rsidR="00FE6FE3">
              <w:rPr>
                <w:rFonts w:ascii="Calibri" w:eastAsia="Arial Unicode MS" w:hAnsi="Calibri" w:cs="Calibri"/>
                <w:b/>
                <w:color w:val="17365D"/>
                <w:sz w:val="18"/>
                <w:szCs w:val="18"/>
                <w:lang w:val="es-ES_tradnl"/>
              </w:rPr>
              <w:t>:</w:t>
            </w:r>
          </w:p>
        </w:tc>
        <w:tc>
          <w:tcPr>
            <w:tcW w:w="8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1D1D1C78" w14:textId="77777777" w:rsidR="005B6F85" w:rsidRPr="00FE2899" w:rsidRDefault="005B6F85" w:rsidP="00F84673">
            <w:pPr>
              <w:pStyle w:val="Textointerno"/>
              <w:framePr w:hSpace="0" w:vSpace="0" w:wrap="auto" w:yAlign="inline"/>
              <w:jc w:val="center"/>
              <w:rPr>
                <w:rFonts w:ascii="Calibri" w:eastAsia="Arial Unicode MS" w:hAnsi="Calibri" w:cs="Calibri"/>
                <w:color w:val="17365D"/>
                <w:szCs w:val="18"/>
              </w:rPr>
            </w:pPr>
            <w:r w:rsidRPr="00FE2899">
              <w:rPr>
                <w:rFonts w:ascii="Calibri" w:eastAsia="Arial Unicode MS" w:hAnsi="Calibri" w:cs="Calibri"/>
                <w:color w:val="17365D"/>
                <w:szCs w:val="18"/>
              </w:rPr>
              <w:t>No exceder las 50 palabras.</w:t>
            </w:r>
          </w:p>
          <w:p w14:paraId="00D9F081" w14:textId="77777777" w:rsidR="005B6F85" w:rsidRPr="00FE2899" w:rsidRDefault="005B6F85" w:rsidP="00F84673">
            <w:pPr>
              <w:pStyle w:val="Textointerno"/>
              <w:framePr w:hSpace="0" w:vSpace="0" w:wrap="auto" w:yAlign="inline"/>
              <w:jc w:val="center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  <w:p w14:paraId="43EC2E39" w14:textId="77777777" w:rsidR="005B6F85" w:rsidRPr="00FE2899" w:rsidRDefault="005B6F85" w:rsidP="00F84673">
            <w:pPr>
              <w:pStyle w:val="Textointerno"/>
              <w:framePr w:hSpace="0" w:vSpace="0" w:wrap="auto" w:yAlign="inline"/>
              <w:jc w:val="center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  <w:p w14:paraId="56B624BD" w14:textId="77777777" w:rsidR="005B6F85" w:rsidRPr="00FE2899" w:rsidRDefault="005B6F85" w:rsidP="00F84673">
            <w:pPr>
              <w:pStyle w:val="Textointerno"/>
              <w:framePr w:hSpace="0" w:vSpace="0" w:wrap="auto" w:yAlign="inline"/>
              <w:jc w:val="center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  <w:p w14:paraId="24AC3869" w14:textId="77777777" w:rsidR="005B6F85" w:rsidRPr="00FE2899" w:rsidRDefault="005B6F85" w:rsidP="00F84673">
            <w:pPr>
              <w:pStyle w:val="Textointerno"/>
              <w:framePr w:hSpace="0" w:vSpace="0" w:wrap="auto" w:yAlign="inline"/>
              <w:jc w:val="center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  <w:p w14:paraId="7DFCCE23" w14:textId="77777777" w:rsidR="005B6F85" w:rsidRPr="00FE2899" w:rsidRDefault="005B6F85" w:rsidP="00F84673">
            <w:pPr>
              <w:pStyle w:val="Textointerno"/>
              <w:framePr w:hSpace="0" w:vSpace="0" w:wrap="auto" w:yAlign="inline"/>
              <w:jc w:val="center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  <w:p w14:paraId="667D052E" w14:textId="77777777" w:rsidR="00CD4FCE" w:rsidRPr="00FE2899" w:rsidRDefault="00CD4FCE" w:rsidP="00F84673">
            <w:pPr>
              <w:pStyle w:val="Textointerno"/>
              <w:framePr w:hSpace="0" w:vSpace="0" w:wrap="auto" w:yAlign="inline"/>
              <w:jc w:val="center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  <w:p w14:paraId="653CA846" w14:textId="77777777" w:rsidR="00CD4FCE" w:rsidRPr="00FE2899" w:rsidRDefault="00CD4FCE" w:rsidP="00F84673">
            <w:pPr>
              <w:pStyle w:val="Textointerno"/>
              <w:framePr w:hSpace="0" w:vSpace="0" w:wrap="auto" w:yAlign="inline"/>
              <w:jc w:val="center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  <w:p w14:paraId="63107B37" w14:textId="77777777" w:rsidR="005B6F85" w:rsidRPr="00FE2899" w:rsidRDefault="005B6F85" w:rsidP="00F84673">
            <w:pPr>
              <w:pStyle w:val="Textointerno"/>
              <w:framePr w:hSpace="0" w:vSpace="0" w:wrap="auto" w:yAlign="inline"/>
              <w:jc w:val="center"/>
              <w:rPr>
                <w:rFonts w:ascii="Calibri" w:eastAsia="Arial Unicode MS" w:hAnsi="Calibri" w:cs="Calibri"/>
                <w:color w:val="17365D"/>
                <w:szCs w:val="18"/>
              </w:rPr>
            </w:pPr>
          </w:p>
          <w:p w14:paraId="0A53DB81" w14:textId="77777777" w:rsidR="005B6F85" w:rsidRPr="00390D6D" w:rsidRDefault="005B6F85" w:rsidP="00D36463">
            <w:pPr>
              <w:pStyle w:val="Textointerno"/>
              <w:framePr w:hSpace="0" w:vSpace="0" w:wrap="auto" w:yAlign="inline"/>
              <w:rPr>
                <w:rFonts w:ascii="Calibri" w:eastAsia="Arial Unicode MS" w:hAnsi="Calibri" w:cs="Calibri"/>
                <w:color w:val="17365D"/>
                <w:sz w:val="18"/>
                <w:szCs w:val="18"/>
              </w:rPr>
            </w:pPr>
          </w:p>
        </w:tc>
      </w:tr>
    </w:tbl>
    <w:p w14:paraId="1FFCDB95" w14:textId="77777777" w:rsidR="00CB31D8" w:rsidRDefault="00156EBA" w:rsidP="00A90AF2">
      <w:pPr>
        <w:rPr>
          <w:rFonts w:ascii="Verdana" w:eastAsia="Arial Unicode MS" w:hAnsi="Verdana" w:cs="Arial"/>
          <w:b/>
          <w:color w:val="17365D"/>
          <w:sz w:val="18"/>
          <w:szCs w:val="18"/>
          <w:lang w:val="es-ES_tradnl"/>
        </w:rPr>
      </w:pPr>
      <w:r>
        <w:rPr>
          <w:rFonts w:ascii="Verdana" w:eastAsia="Arial Unicode MS" w:hAnsi="Verdana" w:cs="Arial"/>
          <w:b/>
          <w:color w:val="17365D"/>
          <w:sz w:val="18"/>
          <w:szCs w:val="18"/>
          <w:lang w:val="es-ES_tradnl"/>
        </w:rPr>
        <w:t xml:space="preserve"> </w:t>
      </w:r>
    </w:p>
    <w:p w14:paraId="4280A5AA" w14:textId="77777777" w:rsidR="006D65D5" w:rsidRDefault="006D65D5" w:rsidP="00A90AF2">
      <w:pPr>
        <w:rPr>
          <w:rFonts w:ascii="Verdana" w:eastAsia="Arial Unicode MS" w:hAnsi="Verdana" w:cs="Arial"/>
          <w:b/>
          <w:color w:val="17365D"/>
          <w:sz w:val="18"/>
          <w:szCs w:val="18"/>
          <w:lang w:val="es-ES_tradnl"/>
        </w:rPr>
      </w:pPr>
    </w:p>
    <w:p w14:paraId="5C604FFC" w14:textId="77777777" w:rsidR="006D65D5" w:rsidRDefault="006D65D5" w:rsidP="00A90AF2">
      <w:pPr>
        <w:rPr>
          <w:rFonts w:ascii="Verdana" w:eastAsia="Arial Unicode MS" w:hAnsi="Verdana" w:cs="Arial"/>
          <w:b/>
          <w:color w:val="17365D"/>
          <w:sz w:val="18"/>
          <w:szCs w:val="18"/>
          <w:lang w:val="es-ES_tradnl"/>
        </w:rPr>
      </w:pPr>
    </w:p>
    <w:p w14:paraId="75E95F98" w14:textId="77777777" w:rsidR="00BB4011" w:rsidRDefault="00BB4011" w:rsidP="00A90AF2">
      <w:pPr>
        <w:rPr>
          <w:rFonts w:ascii="Verdana" w:eastAsia="Arial Unicode MS" w:hAnsi="Verdana" w:cs="Arial"/>
          <w:b/>
          <w:color w:val="17365D"/>
          <w:sz w:val="18"/>
          <w:szCs w:val="18"/>
          <w:lang w:val="es-ES_tradnl"/>
        </w:rPr>
      </w:pPr>
    </w:p>
    <w:p w14:paraId="15053D63" w14:textId="77777777" w:rsidR="00BB4011" w:rsidRDefault="00BB4011" w:rsidP="00A90AF2">
      <w:pPr>
        <w:rPr>
          <w:rFonts w:ascii="Verdana" w:eastAsia="Arial Unicode MS" w:hAnsi="Verdana" w:cs="Arial"/>
          <w:b/>
          <w:color w:val="17365D"/>
          <w:sz w:val="18"/>
          <w:szCs w:val="18"/>
          <w:lang w:val="es-ES_tradnl"/>
        </w:rPr>
      </w:pPr>
    </w:p>
    <w:p w14:paraId="0510B97D" w14:textId="33EA9EBF" w:rsidR="006A75B3" w:rsidRPr="00023789" w:rsidRDefault="006A75B3" w:rsidP="00156EBA">
      <w:pPr>
        <w:pStyle w:val="Ttulo"/>
        <w:rPr>
          <w:color w:val="1F497D"/>
        </w:rPr>
      </w:pPr>
      <w:r w:rsidRPr="00023789">
        <w:rPr>
          <w:color w:val="1F497D"/>
        </w:rPr>
        <w:t>RESUMEN DE</w:t>
      </w:r>
      <w:r>
        <w:rPr>
          <w:color w:val="1F497D"/>
        </w:rPr>
        <w:t xml:space="preserve"> </w:t>
      </w:r>
      <w:r w:rsidR="00041DB3">
        <w:rPr>
          <w:color w:val="1F497D"/>
        </w:rPr>
        <w:t>PONENCIA</w:t>
      </w:r>
    </w:p>
    <w:p w14:paraId="6DA89E90" w14:textId="77777777" w:rsidR="006A75B3" w:rsidRDefault="006A75B3" w:rsidP="006A75B3">
      <w:pPr>
        <w:jc w:val="both"/>
        <w:rPr>
          <w:rFonts w:ascii="Garamond" w:hAnsi="Garamond"/>
        </w:rPr>
      </w:pPr>
    </w:p>
    <w:p w14:paraId="78D7F651" w14:textId="3C8C3714" w:rsidR="00613500" w:rsidRDefault="00613500" w:rsidP="006A75B3">
      <w:pPr>
        <w:jc w:val="both"/>
        <w:rPr>
          <w:rFonts w:ascii="Garamond" w:hAnsi="Garamond"/>
          <w:sz w:val="28"/>
          <w:szCs w:val="28"/>
        </w:rPr>
      </w:pPr>
      <w:r w:rsidRPr="006D38E1">
        <w:rPr>
          <w:rFonts w:asciiTheme="minorHAnsi" w:hAnsiTheme="minorHAnsi"/>
          <w:b/>
          <w:szCs w:val="28"/>
        </w:rPr>
        <w:t xml:space="preserve">Nombre de </w:t>
      </w:r>
      <w:r w:rsidR="00041DB3">
        <w:rPr>
          <w:rFonts w:asciiTheme="minorHAnsi" w:hAnsiTheme="minorHAnsi"/>
          <w:b/>
          <w:szCs w:val="28"/>
        </w:rPr>
        <w:t>la ponencia</w:t>
      </w:r>
      <w:r w:rsidRPr="006D38E1">
        <w:rPr>
          <w:rFonts w:asciiTheme="minorHAnsi" w:hAnsiTheme="minorHAnsi"/>
          <w:b/>
          <w:szCs w:val="28"/>
        </w:rPr>
        <w:t>:</w:t>
      </w:r>
      <w:r w:rsidR="006D38E1">
        <w:rPr>
          <w:rFonts w:asciiTheme="minorHAnsi" w:hAnsiTheme="minorHAnsi"/>
          <w:b/>
          <w:szCs w:val="28"/>
        </w:rPr>
        <w:t xml:space="preserve"> </w:t>
      </w:r>
      <w:r w:rsidR="00DC4246" w:rsidRPr="006D38E1">
        <w:rPr>
          <w:rFonts w:ascii="Garamond" w:hAnsi="Garamond"/>
          <w:szCs w:val="28"/>
        </w:rPr>
        <w:t xml:space="preserve"> </w:t>
      </w:r>
      <w:sdt>
        <w:sdtPr>
          <w:rPr>
            <w:rStyle w:val="Estilo6"/>
          </w:rPr>
          <w:id w:val="-85614337"/>
          <w:lock w:val="sdtLocked"/>
          <w:placeholder>
            <w:docPart w:val="2BA893B600EA4A4D8FEA905B01A2635A"/>
          </w:placeholder>
          <w:showingPlcHdr/>
          <w:text/>
        </w:sdtPr>
        <w:sdtEndPr>
          <w:rPr>
            <w:rStyle w:val="Fuentedeprrafopredeter"/>
            <w:rFonts w:ascii="Times New Roman" w:hAnsi="Times New Roman"/>
            <w:sz w:val="28"/>
            <w:szCs w:val="28"/>
          </w:rPr>
        </w:sdtEndPr>
        <w:sdtContent>
          <w:r w:rsidR="00900847">
            <w:rPr>
              <w:rStyle w:val="Textodelmarcadordeposicin"/>
            </w:rPr>
            <w:t>Haga clic aquí para es</w:t>
          </w:r>
          <w:r w:rsidR="00900847" w:rsidRPr="00D06864">
            <w:rPr>
              <w:rStyle w:val="Textodelmarcadordeposicin"/>
            </w:rPr>
            <w:t>cribir texto.</w:t>
          </w:r>
        </w:sdtContent>
      </w:sdt>
    </w:p>
    <w:p w14:paraId="101172F2" w14:textId="77777777" w:rsidR="00D3647B" w:rsidRDefault="00D3647B" w:rsidP="006A75B3">
      <w:pPr>
        <w:jc w:val="both"/>
        <w:rPr>
          <w:rFonts w:ascii="Garamond" w:hAnsi="Garamond"/>
          <w:sz w:val="28"/>
          <w:szCs w:val="28"/>
        </w:rPr>
      </w:pPr>
    </w:p>
    <w:p w14:paraId="08736896" w14:textId="77777777" w:rsidR="006D38E1" w:rsidRDefault="006D38E1" w:rsidP="006D38E1">
      <w:pPr>
        <w:jc w:val="both"/>
        <w:rPr>
          <w:rFonts w:ascii="Calibri" w:hAnsi="Calibri"/>
        </w:rPr>
      </w:pPr>
      <w:r w:rsidRPr="00692AFC">
        <w:rPr>
          <w:rFonts w:ascii="Calibri" w:hAnsi="Calibri"/>
          <w:b/>
        </w:rPr>
        <w:t>-</w:t>
      </w:r>
      <w:r>
        <w:rPr>
          <w:rFonts w:ascii="Calibri" w:hAnsi="Calibri"/>
          <w:b/>
        </w:rPr>
        <w:t xml:space="preserve"> (Marcar con una X el eje temático)</w:t>
      </w:r>
      <w:r w:rsidRPr="003357F8">
        <w:rPr>
          <w:rFonts w:ascii="Calibri" w:hAnsi="Calibri"/>
        </w:rPr>
        <w:t>:</w:t>
      </w:r>
    </w:p>
    <w:p w14:paraId="4E7FFE96" w14:textId="77777777" w:rsidR="00E83647" w:rsidRPr="0036643F" w:rsidRDefault="00E83647" w:rsidP="00E83647">
      <w:pPr>
        <w:rPr>
          <w:rFonts w:ascii="Calibri" w:hAnsi="Calibri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54"/>
        <w:gridCol w:w="673"/>
      </w:tblGrid>
      <w:tr w:rsidR="00FB713A" w:rsidRPr="00EB5DCD" w14:paraId="49E0823B" w14:textId="77777777" w:rsidTr="00041DB3">
        <w:tc>
          <w:tcPr>
            <w:tcW w:w="7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F270" w14:textId="255D44EE" w:rsidR="00FB713A" w:rsidRPr="00085A11" w:rsidRDefault="00FB713A" w:rsidP="00FB713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Verdana" w:hAnsi="Verdana"/>
                <w:sz w:val="24"/>
                <w:szCs w:val="24"/>
              </w:rPr>
            </w:pPr>
            <w:r w:rsidRPr="00E92F37">
              <w:rPr>
                <w:rFonts w:ascii="Century Gothic" w:hAnsi="Century Gothic"/>
                <w:sz w:val="24"/>
                <w:szCs w:val="24"/>
              </w:rPr>
              <w:t xml:space="preserve">Comunicación e inteligencia artificial. 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B55D" w14:textId="77777777" w:rsidR="00FB713A" w:rsidRPr="00EB5DCD" w:rsidRDefault="00FB713A" w:rsidP="00FB713A">
            <w:pPr>
              <w:rPr>
                <w:rFonts w:ascii="Calibri" w:hAnsi="Calibri"/>
              </w:rPr>
            </w:pPr>
          </w:p>
        </w:tc>
      </w:tr>
      <w:tr w:rsidR="00FB713A" w:rsidRPr="00EB5DCD" w14:paraId="0459DA05" w14:textId="77777777" w:rsidTr="00041DB3">
        <w:tc>
          <w:tcPr>
            <w:tcW w:w="7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FC48" w14:textId="186EE54F" w:rsidR="00FB713A" w:rsidRPr="00085A11" w:rsidRDefault="00FB713A" w:rsidP="00FB713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Verdana" w:hAnsi="Verdana"/>
                <w:sz w:val="24"/>
                <w:szCs w:val="24"/>
              </w:rPr>
            </w:pPr>
            <w:r w:rsidRPr="00E92F37">
              <w:rPr>
                <w:rFonts w:ascii="Century Gothic" w:hAnsi="Century Gothic"/>
                <w:sz w:val="24"/>
                <w:szCs w:val="24"/>
              </w:rPr>
              <w:t>Plataformas Digitales, Audiencias y Consumo Mediático.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30BE" w14:textId="77777777" w:rsidR="00FB713A" w:rsidRPr="00EB5DCD" w:rsidRDefault="00FB713A" w:rsidP="00FB713A">
            <w:pPr>
              <w:rPr>
                <w:rFonts w:ascii="Calibri" w:hAnsi="Calibri"/>
              </w:rPr>
            </w:pPr>
          </w:p>
        </w:tc>
      </w:tr>
      <w:tr w:rsidR="00FB713A" w:rsidRPr="00EB5DCD" w14:paraId="7F6E8091" w14:textId="77777777" w:rsidTr="00041DB3">
        <w:tc>
          <w:tcPr>
            <w:tcW w:w="7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DA200" w14:textId="01FB2F3F" w:rsidR="00FB713A" w:rsidRPr="00085A11" w:rsidRDefault="00FB713A" w:rsidP="00FB713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Verdana" w:hAnsi="Verdana"/>
                <w:sz w:val="24"/>
                <w:szCs w:val="24"/>
              </w:rPr>
            </w:pPr>
            <w:r w:rsidRPr="00E92F37">
              <w:rPr>
                <w:rFonts w:ascii="Century Gothic" w:hAnsi="Century Gothic"/>
                <w:sz w:val="24"/>
                <w:szCs w:val="24"/>
              </w:rPr>
              <w:t>Narrativas Digitales y Producción de Contenidos.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859B" w14:textId="77777777" w:rsidR="00FB713A" w:rsidRPr="00EB5DCD" w:rsidRDefault="00FB713A" w:rsidP="00FB713A">
            <w:pPr>
              <w:rPr>
                <w:rFonts w:ascii="Calibri" w:hAnsi="Calibri"/>
              </w:rPr>
            </w:pPr>
          </w:p>
        </w:tc>
      </w:tr>
      <w:tr w:rsidR="00FB713A" w:rsidRPr="00EB5DCD" w14:paraId="34C997B5" w14:textId="77777777" w:rsidTr="00041DB3">
        <w:tc>
          <w:tcPr>
            <w:tcW w:w="7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C3B4A" w14:textId="4BBC4438" w:rsidR="00FB713A" w:rsidRPr="00085A11" w:rsidRDefault="00FB713A" w:rsidP="00FB713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Verdana" w:hAnsi="Verdana"/>
                <w:sz w:val="24"/>
                <w:szCs w:val="24"/>
              </w:rPr>
            </w:pPr>
            <w:r w:rsidRPr="00E92F37">
              <w:rPr>
                <w:rFonts w:ascii="Century Gothic" w:hAnsi="Century Gothic"/>
                <w:sz w:val="24"/>
                <w:szCs w:val="24"/>
              </w:rPr>
              <w:t xml:space="preserve">Desinformación, </w:t>
            </w:r>
            <w:proofErr w:type="spellStart"/>
            <w:r w:rsidRPr="00E92F37">
              <w:rPr>
                <w:rFonts w:ascii="Century Gothic" w:hAnsi="Century Gothic"/>
                <w:sz w:val="24"/>
                <w:szCs w:val="24"/>
              </w:rPr>
              <w:t>Fact-checking</w:t>
            </w:r>
            <w:proofErr w:type="spellEnd"/>
            <w:r w:rsidRPr="00E92F37">
              <w:rPr>
                <w:rFonts w:ascii="Century Gothic" w:hAnsi="Century Gothic"/>
                <w:sz w:val="24"/>
                <w:szCs w:val="24"/>
              </w:rPr>
              <w:t xml:space="preserve"> y Alfabetización Mediática.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5A08" w14:textId="77777777" w:rsidR="00FB713A" w:rsidRPr="00EB5DCD" w:rsidRDefault="00FB713A" w:rsidP="00FB713A">
            <w:pPr>
              <w:rPr>
                <w:rFonts w:ascii="Calibri" w:hAnsi="Calibri"/>
              </w:rPr>
            </w:pPr>
          </w:p>
        </w:tc>
      </w:tr>
      <w:tr w:rsidR="00FB713A" w:rsidRPr="00EB5DCD" w14:paraId="7040F3B0" w14:textId="77777777" w:rsidTr="00041DB3">
        <w:tc>
          <w:tcPr>
            <w:tcW w:w="7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DDA70" w14:textId="0C68BB87" w:rsidR="00FB713A" w:rsidRPr="00085A11" w:rsidRDefault="00FB713A" w:rsidP="00FB713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Verdana" w:hAnsi="Verdana"/>
                <w:sz w:val="24"/>
                <w:szCs w:val="24"/>
              </w:rPr>
            </w:pPr>
            <w:r w:rsidRPr="00E92F37">
              <w:rPr>
                <w:rFonts w:ascii="Century Gothic" w:hAnsi="Century Gothic"/>
                <w:sz w:val="24"/>
                <w:szCs w:val="24"/>
              </w:rPr>
              <w:t xml:space="preserve">Comunicación Estratégica, </w:t>
            </w:r>
            <w:r>
              <w:rPr>
                <w:rFonts w:ascii="Century Gothic" w:hAnsi="Century Gothic"/>
                <w:sz w:val="24"/>
                <w:szCs w:val="24"/>
              </w:rPr>
              <w:t>y Relaciones Públicas.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1D2CD" w14:textId="77777777" w:rsidR="00FB713A" w:rsidRPr="00EB5DCD" w:rsidRDefault="00FB713A" w:rsidP="00FB713A">
            <w:pPr>
              <w:rPr>
                <w:rFonts w:ascii="Calibri" w:hAnsi="Calibri"/>
              </w:rPr>
            </w:pPr>
          </w:p>
        </w:tc>
      </w:tr>
    </w:tbl>
    <w:p w14:paraId="4D59B0F9" w14:textId="77777777" w:rsidR="00E83647" w:rsidRDefault="00E83647" w:rsidP="00E83647">
      <w:pPr>
        <w:jc w:val="both"/>
        <w:rPr>
          <w:rFonts w:ascii="Garamond" w:hAnsi="Garamond"/>
          <w:sz w:val="28"/>
          <w:szCs w:val="28"/>
        </w:rPr>
      </w:pPr>
    </w:p>
    <w:p w14:paraId="04E72637" w14:textId="77777777" w:rsidR="0046687E" w:rsidRDefault="0046687E" w:rsidP="00613500">
      <w:pPr>
        <w:jc w:val="both"/>
        <w:rPr>
          <w:rFonts w:ascii="Garamond" w:hAnsi="Garamond"/>
          <w:b/>
        </w:rPr>
      </w:pPr>
    </w:p>
    <w:p w14:paraId="32B1B2B8" w14:textId="77777777" w:rsidR="006A75B3" w:rsidRDefault="00613500" w:rsidP="00613500">
      <w:pPr>
        <w:jc w:val="both"/>
        <w:rPr>
          <w:rFonts w:ascii="Garamond" w:hAnsi="Garamond"/>
        </w:rPr>
      </w:pPr>
      <w:r w:rsidRPr="00DC4246">
        <w:rPr>
          <w:rFonts w:ascii="Garamond" w:hAnsi="Garamond"/>
          <w:b/>
        </w:rPr>
        <w:t>Descriptores claves</w:t>
      </w:r>
      <w:r>
        <w:rPr>
          <w:rFonts w:ascii="Garamond" w:hAnsi="Garamond"/>
        </w:rPr>
        <w:t xml:space="preserve">: </w:t>
      </w:r>
      <w:sdt>
        <w:sdtPr>
          <w:rPr>
            <w:rStyle w:val="Estilo9"/>
          </w:rPr>
          <w:id w:val="1341275017"/>
          <w:lock w:val="sdtLocked"/>
          <w:placeholder>
            <w:docPart w:val="21D60DB5EB814B3B815EAE8CED16FD30"/>
          </w:placeholder>
          <w:showingPlcHdr/>
        </w:sdtPr>
        <w:sdtEndPr>
          <w:rPr>
            <w:rStyle w:val="Fuentedeprrafopredeter"/>
            <w:rFonts w:ascii="Times New Roman" w:hAnsi="Times New Roman"/>
          </w:rPr>
        </w:sdtEndPr>
        <w:sdtContent>
          <w:r w:rsidR="00A55477">
            <w:rPr>
              <w:rStyle w:val="Textodelmarcadordeposicin"/>
            </w:rPr>
            <w:t>(5 palabras).</w:t>
          </w:r>
        </w:sdtContent>
      </w:sdt>
    </w:p>
    <w:p w14:paraId="66221329" w14:textId="77777777" w:rsidR="006A75B3" w:rsidRDefault="006A75B3" w:rsidP="006A75B3">
      <w:pPr>
        <w:jc w:val="both"/>
        <w:rPr>
          <w:rFonts w:ascii="Garamond" w:hAnsi="Garamond"/>
        </w:rPr>
      </w:pPr>
    </w:p>
    <w:p w14:paraId="4445EF53" w14:textId="77777777" w:rsidR="00613500" w:rsidRDefault="00613500" w:rsidP="00613500">
      <w:pPr>
        <w:jc w:val="both"/>
        <w:rPr>
          <w:rFonts w:ascii="Garamond" w:hAnsi="Garamond"/>
        </w:rPr>
      </w:pPr>
      <w:r w:rsidRPr="00DC4246">
        <w:rPr>
          <w:rFonts w:ascii="Garamond" w:hAnsi="Garamond"/>
          <w:b/>
        </w:rPr>
        <w:t>Resumen</w:t>
      </w:r>
      <w:r>
        <w:rPr>
          <w:rFonts w:ascii="Garamond" w:hAnsi="Garamond"/>
        </w:rPr>
        <w:t xml:space="preserve">: </w:t>
      </w:r>
      <w:sdt>
        <w:sdtPr>
          <w:rPr>
            <w:rStyle w:val="Estilo8"/>
            <w:color w:val="7F7F7F" w:themeColor="text1" w:themeTint="80"/>
          </w:rPr>
          <w:id w:val="954450221"/>
          <w:lock w:val="sdtLocked"/>
          <w:placeholder>
            <w:docPart w:val="09C6A03B0D814E0C9E4C4EB53DEECF06"/>
          </w:placeholder>
          <w:showingPlcHdr/>
        </w:sdtPr>
        <w:sdtEndPr>
          <w:rPr>
            <w:rStyle w:val="Fuentedeprrafopredeter"/>
            <w:rFonts w:ascii="Times New Roman" w:hAnsi="Times New Roman"/>
            <w:color w:val="auto"/>
          </w:rPr>
        </w:sdtEndPr>
        <w:sdtContent>
          <w:r w:rsidR="003E00C1" w:rsidRPr="003E00C1">
            <w:rPr>
              <w:rFonts w:ascii="Garamond" w:hAnsi="Garamond"/>
              <w:color w:val="7F7F7F" w:themeColor="text1" w:themeTint="80"/>
            </w:rPr>
            <w:t>(No más de 200 palabras, debe incluir objetivos, metodología y conclusiones o resultados (todo en un párrafo)</w:t>
          </w:r>
          <w:r w:rsidR="003E00C1" w:rsidRPr="003E00C1">
            <w:rPr>
              <w:rStyle w:val="Textodelmarcadordeposicin"/>
              <w:color w:val="7F7F7F" w:themeColor="text1" w:themeTint="80"/>
            </w:rPr>
            <w:t>.</w:t>
          </w:r>
        </w:sdtContent>
      </w:sdt>
    </w:p>
    <w:p w14:paraId="49FB1E6A" w14:textId="77777777" w:rsidR="00613500" w:rsidRDefault="00613500" w:rsidP="006A75B3">
      <w:pPr>
        <w:jc w:val="both"/>
        <w:rPr>
          <w:rFonts w:ascii="Garamond" w:hAnsi="Garamond"/>
        </w:rPr>
      </w:pPr>
    </w:p>
    <w:p w14:paraId="41CAAB7D" w14:textId="03C91F06" w:rsidR="006A75B3" w:rsidRDefault="005B6F85" w:rsidP="00613500">
      <w:pPr>
        <w:jc w:val="both"/>
        <w:rPr>
          <w:rFonts w:ascii="Garamond" w:hAnsi="Garamond"/>
        </w:rPr>
      </w:pPr>
      <w:r w:rsidRPr="006A45D6">
        <w:rPr>
          <w:rFonts w:ascii="Garamond" w:hAnsi="Garamond"/>
        </w:rPr>
        <w:t>El resumen se redacta en tercera</w:t>
      </w:r>
      <w:r w:rsidR="00613500" w:rsidRPr="006A45D6">
        <w:rPr>
          <w:rFonts w:ascii="Garamond" w:hAnsi="Garamond"/>
        </w:rPr>
        <w:t xml:space="preserve"> persona y en pasado </w:t>
      </w:r>
      <w:r w:rsidRPr="006A45D6">
        <w:rPr>
          <w:rFonts w:ascii="Garamond" w:hAnsi="Garamond"/>
        </w:rPr>
        <w:t>haciendo referencia a</w:t>
      </w:r>
      <w:r w:rsidR="00613500" w:rsidRPr="006A45D6">
        <w:rPr>
          <w:rFonts w:ascii="Garamond" w:hAnsi="Garamond"/>
        </w:rPr>
        <w:t xml:space="preserve"> la </w:t>
      </w:r>
      <w:r w:rsidRPr="006A45D6">
        <w:rPr>
          <w:rFonts w:ascii="Garamond" w:hAnsi="Garamond"/>
        </w:rPr>
        <w:t>investigación realizada</w:t>
      </w:r>
      <w:r w:rsidR="00613500" w:rsidRPr="006A45D6">
        <w:rPr>
          <w:rFonts w:ascii="Garamond" w:hAnsi="Garamond"/>
        </w:rPr>
        <w:t>. Debe contener de 150 a 2</w:t>
      </w:r>
      <w:r w:rsidR="00C273A8">
        <w:rPr>
          <w:rFonts w:ascii="Garamond" w:hAnsi="Garamond"/>
        </w:rPr>
        <w:t>5</w:t>
      </w:r>
      <w:r w:rsidR="00613500" w:rsidRPr="006A45D6">
        <w:rPr>
          <w:rFonts w:ascii="Garamond" w:hAnsi="Garamond"/>
        </w:rPr>
        <w:t>0 palabras como máximo, no debe incluir ecuaciones o referencias. Use la fuente Garamond en tamaño 1</w:t>
      </w:r>
      <w:r w:rsidR="006A45D6" w:rsidRPr="006A45D6">
        <w:rPr>
          <w:rFonts w:ascii="Garamond" w:hAnsi="Garamond"/>
        </w:rPr>
        <w:t>2</w:t>
      </w:r>
      <w:r w:rsidR="00613500" w:rsidRPr="006A45D6">
        <w:rPr>
          <w:rFonts w:ascii="Garamond" w:hAnsi="Garamond"/>
        </w:rPr>
        <w:t xml:space="preserve">. El contenido del resumen debe estar completamente justificado. Elimine </w:t>
      </w:r>
      <w:r w:rsidRPr="006A45D6">
        <w:rPr>
          <w:rFonts w:ascii="Garamond" w:hAnsi="Garamond"/>
        </w:rPr>
        <w:t>las palabras y oraciones innecesarias</w:t>
      </w:r>
      <w:r w:rsidR="00613500" w:rsidRPr="006A45D6">
        <w:rPr>
          <w:rFonts w:ascii="Garamond" w:hAnsi="Garamond"/>
        </w:rPr>
        <w:t xml:space="preserve">.  </w:t>
      </w:r>
      <w:r w:rsidR="00DC4246">
        <w:rPr>
          <w:rFonts w:ascii="Garamond" w:hAnsi="Garamond"/>
        </w:rPr>
        <w:t>Dé</w:t>
      </w:r>
      <w:r w:rsidRPr="006A45D6">
        <w:rPr>
          <w:rFonts w:ascii="Garamond" w:hAnsi="Garamond"/>
        </w:rPr>
        <w:t xml:space="preserve"> énfasis a</w:t>
      </w:r>
      <w:r w:rsidR="00613500" w:rsidRPr="006A45D6">
        <w:rPr>
          <w:rFonts w:ascii="Garamond" w:hAnsi="Garamond"/>
        </w:rPr>
        <w:t xml:space="preserve"> las conclusiones y resultados</w:t>
      </w:r>
      <w:r w:rsidR="00566314" w:rsidRPr="006A45D6">
        <w:rPr>
          <w:rFonts w:ascii="Garamond" w:hAnsi="Garamond"/>
        </w:rPr>
        <w:t>.</w:t>
      </w:r>
    </w:p>
    <w:p w14:paraId="1721B23B" w14:textId="77777777" w:rsidR="00A41BBA" w:rsidRDefault="00A41BBA" w:rsidP="00613500">
      <w:pPr>
        <w:jc w:val="both"/>
        <w:rPr>
          <w:rFonts w:ascii="Garamond" w:hAnsi="Garamond"/>
        </w:rPr>
      </w:pPr>
    </w:p>
    <w:p w14:paraId="02BF306B" w14:textId="77777777" w:rsidR="00E83647" w:rsidRDefault="00E83647" w:rsidP="00613500">
      <w:pPr>
        <w:jc w:val="both"/>
        <w:rPr>
          <w:rFonts w:ascii="Garamond" w:hAnsi="Garamond"/>
        </w:rPr>
      </w:pPr>
    </w:p>
    <w:p w14:paraId="7BB12813" w14:textId="77777777" w:rsidR="00E83647" w:rsidRDefault="00E83647" w:rsidP="00613500">
      <w:pPr>
        <w:jc w:val="both"/>
        <w:rPr>
          <w:rFonts w:ascii="Garamond" w:hAnsi="Garamond"/>
        </w:rPr>
      </w:pPr>
    </w:p>
    <w:p w14:paraId="565B4B60" w14:textId="77777777" w:rsidR="00E83647" w:rsidRDefault="00E83647" w:rsidP="00613500">
      <w:pPr>
        <w:jc w:val="both"/>
        <w:rPr>
          <w:rFonts w:ascii="Garamond" w:hAnsi="Garamond"/>
        </w:rPr>
      </w:pPr>
    </w:p>
    <w:p w14:paraId="076796FE" w14:textId="77777777" w:rsidR="00E83647" w:rsidRDefault="00E83647" w:rsidP="00613500">
      <w:pPr>
        <w:jc w:val="both"/>
        <w:rPr>
          <w:rFonts w:ascii="Garamond" w:hAnsi="Garamond"/>
        </w:rPr>
      </w:pPr>
    </w:p>
    <w:p w14:paraId="2C183E14" w14:textId="77777777" w:rsidR="00E83647" w:rsidRDefault="00E83647" w:rsidP="00613500">
      <w:pPr>
        <w:jc w:val="both"/>
        <w:rPr>
          <w:rFonts w:ascii="Garamond" w:hAnsi="Garamond"/>
        </w:rPr>
      </w:pPr>
    </w:p>
    <w:p w14:paraId="39125AC2" w14:textId="77777777" w:rsidR="00E83647" w:rsidRDefault="00E83647" w:rsidP="00613500">
      <w:pPr>
        <w:jc w:val="both"/>
        <w:rPr>
          <w:rFonts w:ascii="Garamond" w:hAnsi="Garamond"/>
        </w:rPr>
      </w:pPr>
    </w:p>
    <w:p w14:paraId="1030A7FC" w14:textId="77777777" w:rsidR="00E83647" w:rsidRDefault="00E83647" w:rsidP="00613500">
      <w:pPr>
        <w:jc w:val="both"/>
        <w:rPr>
          <w:rFonts w:ascii="Garamond" w:hAnsi="Garamond"/>
        </w:rPr>
      </w:pPr>
    </w:p>
    <w:p w14:paraId="35A92A6A" w14:textId="77777777" w:rsidR="00E83647" w:rsidRDefault="00E83647" w:rsidP="00613500">
      <w:pPr>
        <w:jc w:val="both"/>
        <w:rPr>
          <w:rFonts w:ascii="Garamond" w:hAnsi="Garamond"/>
        </w:rPr>
      </w:pPr>
    </w:p>
    <w:p w14:paraId="35CD035E" w14:textId="77777777" w:rsidR="00E83647" w:rsidRDefault="00E83647" w:rsidP="00613500">
      <w:pPr>
        <w:jc w:val="both"/>
        <w:rPr>
          <w:rFonts w:ascii="Garamond" w:hAnsi="Garamond"/>
        </w:rPr>
      </w:pPr>
    </w:p>
    <w:p w14:paraId="15070558" w14:textId="77777777" w:rsidR="00E83647" w:rsidRDefault="00E83647" w:rsidP="00613500">
      <w:pPr>
        <w:jc w:val="both"/>
        <w:rPr>
          <w:rFonts w:ascii="Garamond" w:hAnsi="Garamond"/>
        </w:rPr>
      </w:pPr>
    </w:p>
    <w:p w14:paraId="393512AE" w14:textId="77777777" w:rsidR="002D2C42" w:rsidRDefault="002D2C42" w:rsidP="00613500">
      <w:pPr>
        <w:jc w:val="both"/>
        <w:rPr>
          <w:rFonts w:ascii="Garamond" w:hAnsi="Garamond"/>
        </w:rPr>
      </w:pPr>
    </w:p>
    <w:p w14:paraId="43F77AAF" w14:textId="77777777" w:rsidR="002D2C42" w:rsidRDefault="002D2C42" w:rsidP="00613500">
      <w:pPr>
        <w:jc w:val="both"/>
        <w:rPr>
          <w:rFonts w:ascii="Garamond" w:hAnsi="Garamond"/>
        </w:rPr>
      </w:pPr>
    </w:p>
    <w:p w14:paraId="5B849C12" w14:textId="77777777" w:rsidR="002D2C42" w:rsidRDefault="002D2C42" w:rsidP="00613500">
      <w:pPr>
        <w:jc w:val="both"/>
        <w:rPr>
          <w:rFonts w:ascii="Garamond" w:hAnsi="Garamond"/>
        </w:rPr>
      </w:pPr>
    </w:p>
    <w:p w14:paraId="56C2320C" w14:textId="77777777" w:rsidR="00942E91" w:rsidRPr="00942E91" w:rsidRDefault="00942E91" w:rsidP="00942E91">
      <w:pPr>
        <w:rPr>
          <w:rFonts w:ascii="Verdana" w:eastAsia="Arial Unicode MS" w:hAnsi="Verdana" w:cs="Arial"/>
          <w:sz w:val="2"/>
          <w:szCs w:val="18"/>
          <w:lang w:val="es-ES_tradnl"/>
        </w:rPr>
      </w:pPr>
    </w:p>
    <w:sectPr w:rsidR="00942E91" w:rsidRPr="00942E91" w:rsidSect="00F846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2380" w:right="1985" w:bottom="851" w:left="1985" w:header="709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9DDE5" w14:textId="77777777" w:rsidR="00DD1020" w:rsidRDefault="00DD1020">
      <w:r>
        <w:separator/>
      </w:r>
    </w:p>
  </w:endnote>
  <w:endnote w:type="continuationSeparator" w:id="0">
    <w:p w14:paraId="05F8FE2A" w14:textId="77777777" w:rsidR="00DD1020" w:rsidRDefault="00DD1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00ACF" w14:textId="77777777" w:rsidR="007563D4" w:rsidRDefault="007563D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98A70" w14:textId="77777777" w:rsidR="007563D4" w:rsidRDefault="007563D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23BC4" w14:textId="77777777" w:rsidR="007563D4" w:rsidRDefault="007563D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90D6C" w14:textId="77777777" w:rsidR="00DD1020" w:rsidRDefault="00DD1020">
      <w:r>
        <w:separator/>
      </w:r>
    </w:p>
  </w:footnote>
  <w:footnote w:type="continuationSeparator" w:id="0">
    <w:p w14:paraId="1609CD72" w14:textId="77777777" w:rsidR="00DD1020" w:rsidRDefault="00DD1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59BDA" w14:textId="77777777" w:rsidR="007563D4" w:rsidRDefault="007563D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78F84" w14:textId="77A3A7CF" w:rsidR="00CB31D8" w:rsidRDefault="00CB31D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6E282" w14:textId="77777777" w:rsidR="007563D4" w:rsidRDefault="007563D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C5C2B"/>
    <w:multiLevelType w:val="hybridMultilevel"/>
    <w:tmpl w:val="A990686A"/>
    <w:lvl w:ilvl="0" w:tplc="9A925BC2">
      <w:start w:val="88"/>
      <w:numFmt w:val="bullet"/>
      <w:lvlText w:val="-"/>
      <w:lvlJc w:val="left"/>
      <w:pPr>
        <w:tabs>
          <w:tab w:val="num" w:pos="2055"/>
        </w:tabs>
        <w:ind w:left="2055" w:hanging="360"/>
      </w:pPr>
      <w:rPr>
        <w:rFonts w:ascii="Verdana" w:eastAsia="Arial Unicode MS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775"/>
        </w:tabs>
        <w:ind w:left="277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495"/>
        </w:tabs>
        <w:ind w:left="349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15"/>
        </w:tabs>
        <w:ind w:left="421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35"/>
        </w:tabs>
        <w:ind w:left="493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55"/>
        </w:tabs>
        <w:ind w:left="565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375"/>
        </w:tabs>
        <w:ind w:left="637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095"/>
        </w:tabs>
        <w:ind w:left="709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15"/>
        </w:tabs>
        <w:ind w:left="7815" w:hanging="360"/>
      </w:pPr>
      <w:rPr>
        <w:rFonts w:ascii="Wingdings" w:hAnsi="Wingdings" w:hint="default"/>
      </w:rPr>
    </w:lvl>
  </w:abstractNum>
  <w:abstractNum w:abstractNumId="1" w15:restartNumberingAfterBreak="0">
    <w:nsid w:val="0DF934EC"/>
    <w:multiLevelType w:val="hybridMultilevel"/>
    <w:tmpl w:val="09045CE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53372"/>
    <w:multiLevelType w:val="multilevel"/>
    <w:tmpl w:val="90603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1376C5D"/>
    <w:multiLevelType w:val="multilevel"/>
    <w:tmpl w:val="00CAC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7B32908"/>
    <w:multiLevelType w:val="multilevel"/>
    <w:tmpl w:val="A078A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A6E7545"/>
    <w:multiLevelType w:val="hybridMultilevel"/>
    <w:tmpl w:val="75AEEF70"/>
    <w:lvl w:ilvl="0" w:tplc="0409000B">
      <w:start w:val="1"/>
      <w:numFmt w:val="bullet"/>
      <w:lvlText w:val=""/>
      <w:lvlJc w:val="left"/>
      <w:pPr>
        <w:ind w:left="136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6" w15:restartNumberingAfterBreak="0">
    <w:nsid w:val="5D0B3141"/>
    <w:multiLevelType w:val="hybridMultilevel"/>
    <w:tmpl w:val="9AE266BA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D24535"/>
    <w:multiLevelType w:val="hybridMultilevel"/>
    <w:tmpl w:val="9F82DB66"/>
    <w:lvl w:ilvl="0" w:tplc="0409000D">
      <w:start w:val="1"/>
      <w:numFmt w:val="bullet"/>
      <w:lvlText w:val=""/>
      <w:lvlJc w:val="left"/>
      <w:pPr>
        <w:ind w:left="2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8" w15:restartNumberingAfterBreak="0">
    <w:nsid w:val="671442EF"/>
    <w:multiLevelType w:val="hybridMultilevel"/>
    <w:tmpl w:val="1C22CD4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1E101A"/>
    <w:multiLevelType w:val="hybridMultilevel"/>
    <w:tmpl w:val="DE8A171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75793098">
    <w:abstractNumId w:val="0"/>
  </w:num>
  <w:num w:numId="2" w16cid:durableId="2016686292">
    <w:abstractNumId w:val="5"/>
  </w:num>
  <w:num w:numId="3" w16cid:durableId="952635737">
    <w:abstractNumId w:val="6"/>
  </w:num>
  <w:num w:numId="4" w16cid:durableId="261886314">
    <w:abstractNumId w:val="2"/>
  </w:num>
  <w:num w:numId="5" w16cid:durableId="1678271416">
    <w:abstractNumId w:val="3"/>
  </w:num>
  <w:num w:numId="6" w16cid:durableId="1739010798">
    <w:abstractNumId w:val="4"/>
  </w:num>
  <w:num w:numId="7" w16cid:durableId="998533175">
    <w:abstractNumId w:val="7"/>
  </w:num>
  <w:num w:numId="8" w16cid:durableId="1740909084">
    <w:abstractNumId w:val="9"/>
  </w:num>
  <w:num w:numId="9" w16cid:durableId="1193498871">
    <w:abstractNumId w:val="8"/>
  </w:num>
  <w:num w:numId="10" w16cid:durableId="663318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ShadeFormData/>
  <w:characterSpacingControl w:val="doNotCompress"/>
  <w:hdrShapeDefaults>
    <o:shapedefaults v:ext="edit" spidmax="2050">
      <o:colormru v:ext="edit" colors="#ffd1a3,#f90,#f9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899"/>
    <w:rsid w:val="00001B79"/>
    <w:rsid w:val="000024A4"/>
    <w:rsid w:val="0000749F"/>
    <w:rsid w:val="00023789"/>
    <w:rsid w:val="00025924"/>
    <w:rsid w:val="000414FF"/>
    <w:rsid w:val="00041DB3"/>
    <w:rsid w:val="000426A9"/>
    <w:rsid w:val="000437C1"/>
    <w:rsid w:val="00052B8E"/>
    <w:rsid w:val="00056CB2"/>
    <w:rsid w:val="00062E6B"/>
    <w:rsid w:val="00062EBC"/>
    <w:rsid w:val="00067136"/>
    <w:rsid w:val="00067CAD"/>
    <w:rsid w:val="000729F9"/>
    <w:rsid w:val="00082CE3"/>
    <w:rsid w:val="00085148"/>
    <w:rsid w:val="00085A11"/>
    <w:rsid w:val="0009156B"/>
    <w:rsid w:val="000A5B76"/>
    <w:rsid w:val="000A6927"/>
    <w:rsid w:val="000A7379"/>
    <w:rsid w:val="000B6CF5"/>
    <w:rsid w:val="000C4236"/>
    <w:rsid w:val="000C5192"/>
    <w:rsid w:val="000E1E78"/>
    <w:rsid w:val="000E373E"/>
    <w:rsid w:val="000E7C77"/>
    <w:rsid w:val="000F77AA"/>
    <w:rsid w:val="000F791E"/>
    <w:rsid w:val="00101747"/>
    <w:rsid w:val="001033ED"/>
    <w:rsid w:val="00105894"/>
    <w:rsid w:val="0011066B"/>
    <w:rsid w:val="0011202A"/>
    <w:rsid w:val="00116570"/>
    <w:rsid w:val="00133D31"/>
    <w:rsid w:val="0013685E"/>
    <w:rsid w:val="001420B8"/>
    <w:rsid w:val="001423C5"/>
    <w:rsid w:val="00144BF2"/>
    <w:rsid w:val="0015462D"/>
    <w:rsid w:val="001552F0"/>
    <w:rsid w:val="00156EBA"/>
    <w:rsid w:val="0017535C"/>
    <w:rsid w:val="0017617B"/>
    <w:rsid w:val="00177E81"/>
    <w:rsid w:val="00191675"/>
    <w:rsid w:val="001949C3"/>
    <w:rsid w:val="001963AC"/>
    <w:rsid w:val="001A6326"/>
    <w:rsid w:val="001B70A5"/>
    <w:rsid w:val="001D5F38"/>
    <w:rsid w:val="001F65AF"/>
    <w:rsid w:val="00213E08"/>
    <w:rsid w:val="002144E8"/>
    <w:rsid w:val="002178F4"/>
    <w:rsid w:val="00220208"/>
    <w:rsid w:val="00234D38"/>
    <w:rsid w:val="00235CEE"/>
    <w:rsid w:val="0025101E"/>
    <w:rsid w:val="0025259F"/>
    <w:rsid w:val="0025596C"/>
    <w:rsid w:val="00276A61"/>
    <w:rsid w:val="002770A1"/>
    <w:rsid w:val="002856F1"/>
    <w:rsid w:val="00291320"/>
    <w:rsid w:val="002943D2"/>
    <w:rsid w:val="00294D2B"/>
    <w:rsid w:val="0029523D"/>
    <w:rsid w:val="002A27DF"/>
    <w:rsid w:val="002B0B4B"/>
    <w:rsid w:val="002B6B5A"/>
    <w:rsid w:val="002B6F57"/>
    <w:rsid w:val="002C273D"/>
    <w:rsid w:val="002C2D75"/>
    <w:rsid w:val="002D2C42"/>
    <w:rsid w:val="002D7F6B"/>
    <w:rsid w:val="002E11C2"/>
    <w:rsid w:val="002F067E"/>
    <w:rsid w:val="002F287A"/>
    <w:rsid w:val="002F529D"/>
    <w:rsid w:val="002F5AD7"/>
    <w:rsid w:val="0031555A"/>
    <w:rsid w:val="003346C2"/>
    <w:rsid w:val="0036578E"/>
    <w:rsid w:val="0036643F"/>
    <w:rsid w:val="00372522"/>
    <w:rsid w:val="003811DF"/>
    <w:rsid w:val="00382E29"/>
    <w:rsid w:val="0038679E"/>
    <w:rsid w:val="00390D6D"/>
    <w:rsid w:val="00390ED6"/>
    <w:rsid w:val="003A3E75"/>
    <w:rsid w:val="003A5388"/>
    <w:rsid w:val="003B6B78"/>
    <w:rsid w:val="003C064B"/>
    <w:rsid w:val="003C26F5"/>
    <w:rsid w:val="003C2B28"/>
    <w:rsid w:val="003C76BB"/>
    <w:rsid w:val="003D0126"/>
    <w:rsid w:val="003D2337"/>
    <w:rsid w:val="003D2925"/>
    <w:rsid w:val="003D3A0E"/>
    <w:rsid w:val="003E00C1"/>
    <w:rsid w:val="003E6829"/>
    <w:rsid w:val="003E7FE0"/>
    <w:rsid w:val="0040713F"/>
    <w:rsid w:val="0041130C"/>
    <w:rsid w:val="00411409"/>
    <w:rsid w:val="0041686F"/>
    <w:rsid w:val="00417455"/>
    <w:rsid w:val="00421858"/>
    <w:rsid w:val="004264D1"/>
    <w:rsid w:val="00430965"/>
    <w:rsid w:val="004320D0"/>
    <w:rsid w:val="004367DD"/>
    <w:rsid w:val="00437E92"/>
    <w:rsid w:val="0044252B"/>
    <w:rsid w:val="00445574"/>
    <w:rsid w:val="00451D30"/>
    <w:rsid w:val="00456970"/>
    <w:rsid w:val="004620D1"/>
    <w:rsid w:val="0046687E"/>
    <w:rsid w:val="0047328F"/>
    <w:rsid w:val="00474756"/>
    <w:rsid w:val="00474E52"/>
    <w:rsid w:val="0048223E"/>
    <w:rsid w:val="004929AC"/>
    <w:rsid w:val="004A008C"/>
    <w:rsid w:val="004A1F9A"/>
    <w:rsid w:val="004A7120"/>
    <w:rsid w:val="004B2333"/>
    <w:rsid w:val="004B71A3"/>
    <w:rsid w:val="004C1DB5"/>
    <w:rsid w:val="004D10A6"/>
    <w:rsid w:val="004D2E6A"/>
    <w:rsid w:val="004D79EC"/>
    <w:rsid w:val="004E42F7"/>
    <w:rsid w:val="004F378C"/>
    <w:rsid w:val="005012F3"/>
    <w:rsid w:val="00505AC1"/>
    <w:rsid w:val="005076C2"/>
    <w:rsid w:val="00510EE5"/>
    <w:rsid w:val="005407EA"/>
    <w:rsid w:val="005430F5"/>
    <w:rsid w:val="00544AAC"/>
    <w:rsid w:val="00550752"/>
    <w:rsid w:val="00566314"/>
    <w:rsid w:val="0056786A"/>
    <w:rsid w:val="00570860"/>
    <w:rsid w:val="00581966"/>
    <w:rsid w:val="00582D2E"/>
    <w:rsid w:val="00592AC9"/>
    <w:rsid w:val="005A6439"/>
    <w:rsid w:val="005B6F85"/>
    <w:rsid w:val="005D11CE"/>
    <w:rsid w:val="005D19AB"/>
    <w:rsid w:val="005D2419"/>
    <w:rsid w:val="005D2911"/>
    <w:rsid w:val="005D6A9A"/>
    <w:rsid w:val="005D6B41"/>
    <w:rsid w:val="005E1F2A"/>
    <w:rsid w:val="005E6BC6"/>
    <w:rsid w:val="00613222"/>
    <w:rsid w:val="00613500"/>
    <w:rsid w:val="00614880"/>
    <w:rsid w:val="00615F15"/>
    <w:rsid w:val="00622007"/>
    <w:rsid w:val="006440BF"/>
    <w:rsid w:val="006473E6"/>
    <w:rsid w:val="006606B2"/>
    <w:rsid w:val="00664788"/>
    <w:rsid w:val="00673634"/>
    <w:rsid w:val="00680412"/>
    <w:rsid w:val="00686264"/>
    <w:rsid w:val="00694734"/>
    <w:rsid w:val="006A45D6"/>
    <w:rsid w:val="006A5FE8"/>
    <w:rsid w:val="006A75B3"/>
    <w:rsid w:val="006B029A"/>
    <w:rsid w:val="006B3602"/>
    <w:rsid w:val="006B5CB1"/>
    <w:rsid w:val="006C48F0"/>
    <w:rsid w:val="006C582E"/>
    <w:rsid w:val="006D2B20"/>
    <w:rsid w:val="006D38E1"/>
    <w:rsid w:val="006D5E03"/>
    <w:rsid w:val="006D65D5"/>
    <w:rsid w:val="006E5746"/>
    <w:rsid w:val="006E6B3C"/>
    <w:rsid w:val="006F2B89"/>
    <w:rsid w:val="00701586"/>
    <w:rsid w:val="00721A59"/>
    <w:rsid w:val="00723FC1"/>
    <w:rsid w:val="00725136"/>
    <w:rsid w:val="0073178A"/>
    <w:rsid w:val="00744A0B"/>
    <w:rsid w:val="00752EC1"/>
    <w:rsid w:val="007563D4"/>
    <w:rsid w:val="0076049D"/>
    <w:rsid w:val="00765A6E"/>
    <w:rsid w:val="00767F03"/>
    <w:rsid w:val="0077063F"/>
    <w:rsid w:val="00781B13"/>
    <w:rsid w:val="00790CB9"/>
    <w:rsid w:val="0079301F"/>
    <w:rsid w:val="007A3FB7"/>
    <w:rsid w:val="007A5974"/>
    <w:rsid w:val="007A5DD1"/>
    <w:rsid w:val="007B02BA"/>
    <w:rsid w:val="007B535E"/>
    <w:rsid w:val="007E2241"/>
    <w:rsid w:val="007E481C"/>
    <w:rsid w:val="007F7B5F"/>
    <w:rsid w:val="00801B2D"/>
    <w:rsid w:val="00813D2A"/>
    <w:rsid w:val="00831625"/>
    <w:rsid w:val="00842982"/>
    <w:rsid w:val="00845757"/>
    <w:rsid w:val="00855130"/>
    <w:rsid w:val="00864B06"/>
    <w:rsid w:val="00870DD1"/>
    <w:rsid w:val="0087433C"/>
    <w:rsid w:val="00874C70"/>
    <w:rsid w:val="00875EFB"/>
    <w:rsid w:val="00882CA9"/>
    <w:rsid w:val="0088440B"/>
    <w:rsid w:val="00892742"/>
    <w:rsid w:val="008A3C80"/>
    <w:rsid w:val="008A448A"/>
    <w:rsid w:val="008A4856"/>
    <w:rsid w:val="008B073F"/>
    <w:rsid w:val="008C4A4B"/>
    <w:rsid w:val="008C5DA4"/>
    <w:rsid w:val="008F02E4"/>
    <w:rsid w:val="008F04DF"/>
    <w:rsid w:val="008F2620"/>
    <w:rsid w:val="008F40FB"/>
    <w:rsid w:val="00900847"/>
    <w:rsid w:val="00913548"/>
    <w:rsid w:val="00914B95"/>
    <w:rsid w:val="00917167"/>
    <w:rsid w:val="00925F3E"/>
    <w:rsid w:val="00942E91"/>
    <w:rsid w:val="00944300"/>
    <w:rsid w:val="00945DF2"/>
    <w:rsid w:val="00960391"/>
    <w:rsid w:val="0096104F"/>
    <w:rsid w:val="0096373F"/>
    <w:rsid w:val="009658B4"/>
    <w:rsid w:val="00987C07"/>
    <w:rsid w:val="00991817"/>
    <w:rsid w:val="009A303F"/>
    <w:rsid w:val="009A684B"/>
    <w:rsid w:val="009A72BE"/>
    <w:rsid w:val="009A7F41"/>
    <w:rsid w:val="009B5645"/>
    <w:rsid w:val="009C0A80"/>
    <w:rsid w:val="009E14B9"/>
    <w:rsid w:val="009F18A4"/>
    <w:rsid w:val="00A24558"/>
    <w:rsid w:val="00A26DF9"/>
    <w:rsid w:val="00A302A2"/>
    <w:rsid w:val="00A3513A"/>
    <w:rsid w:val="00A41BBA"/>
    <w:rsid w:val="00A44148"/>
    <w:rsid w:val="00A55477"/>
    <w:rsid w:val="00A720C7"/>
    <w:rsid w:val="00A72BBD"/>
    <w:rsid w:val="00A8445E"/>
    <w:rsid w:val="00A84536"/>
    <w:rsid w:val="00A90AF2"/>
    <w:rsid w:val="00AA20CE"/>
    <w:rsid w:val="00AA43E2"/>
    <w:rsid w:val="00AA649C"/>
    <w:rsid w:val="00AB3AEB"/>
    <w:rsid w:val="00AC2AE5"/>
    <w:rsid w:val="00AC32B0"/>
    <w:rsid w:val="00AC3AFD"/>
    <w:rsid w:val="00AD0F2B"/>
    <w:rsid w:val="00B04A64"/>
    <w:rsid w:val="00B12342"/>
    <w:rsid w:val="00B13243"/>
    <w:rsid w:val="00B20679"/>
    <w:rsid w:val="00B41FE2"/>
    <w:rsid w:val="00B42413"/>
    <w:rsid w:val="00B46FE5"/>
    <w:rsid w:val="00B473F5"/>
    <w:rsid w:val="00B50CC0"/>
    <w:rsid w:val="00B71343"/>
    <w:rsid w:val="00B718A5"/>
    <w:rsid w:val="00B75B7D"/>
    <w:rsid w:val="00B82004"/>
    <w:rsid w:val="00B87994"/>
    <w:rsid w:val="00B900C2"/>
    <w:rsid w:val="00B91331"/>
    <w:rsid w:val="00BA02FF"/>
    <w:rsid w:val="00BA0708"/>
    <w:rsid w:val="00BA08C2"/>
    <w:rsid w:val="00BB03C3"/>
    <w:rsid w:val="00BB4011"/>
    <w:rsid w:val="00BB6FA4"/>
    <w:rsid w:val="00BC379B"/>
    <w:rsid w:val="00BD11D2"/>
    <w:rsid w:val="00BE1102"/>
    <w:rsid w:val="00BF1734"/>
    <w:rsid w:val="00C02CC7"/>
    <w:rsid w:val="00C1021E"/>
    <w:rsid w:val="00C203D1"/>
    <w:rsid w:val="00C273A8"/>
    <w:rsid w:val="00C332AF"/>
    <w:rsid w:val="00C37933"/>
    <w:rsid w:val="00C405C7"/>
    <w:rsid w:val="00C41685"/>
    <w:rsid w:val="00C453D8"/>
    <w:rsid w:val="00C458C2"/>
    <w:rsid w:val="00C5212B"/>
    <w:rsid w:val="00C62C5B"/>
    <w:rsid w:val="00C62E86"/>
    <w:rsid w:val="00C76AC9"/>
    <w:rsid w:val="00C83FDA"/>
    <w:rsid w:val="00C84F30"/>
    <w:rsid w:val="00C92175"/>
    <w:rsid w:val="00CA125B"/>
    <w:rsid w:val="00CA763F"/>
    <w:rsid w:val="00CB1A4A"/>
    <w:rsid w:val="00CB31D8"/>
    <w:rsid w:val="00CC4C61"/>
    <w:rsid w:val="00CD4FCE"/>
    <w:rsid w:val="00D02352"/>
    <w:rsid w:val="00D05118"/>
    <w:rsid w:val="00D20B71"/>
    <w:rsid w:val="00D25749"/>
    <w:rsid w:val="00D25E65"/>
    <w:rsid w:val="00D26BFB"/>
    <w:rsid w:val="00D31C1D"/>
    <w:rsid w:val="00D33C2B"/>
    <w:rsid w:val="00D36463"/>
    <w:rsid w:val="00D3647B"/>
    <w:rsid w:val="00D4668B"/>
    <w:rsid w:val="00D46FD3"/>
    <w:rsid w:val="00D60963"/>
    <w:rsid w:val="00D73D78"/>
    <w:rsid w:val="00D82ECC"/>
    <w:rsid w:val="00D91C86"/>
    <w:rsid w:val="00D973A9"/>
    <w:rsid w:val="00DA7554"/>
    <w:rsid w:val="00DC39A6"/>
    <w:rsid w:val="00DC4246"/>
    <w:rsid w:val="00DC5ED7"/>
    <w:rsid w:val="00DD1020"/>
    <w:rsid w:val="00DD131E"/>
    <w:rsid w:val="00DD247A"/>
    <w:rsid w:val="00DD3CDA"/>
    <w:rsid w:val="00DF5975"/>
    <w:rsid w:val="00E137C2"/>
    <w:rsid w:val="00E259B7"/>
    <w:rsid w:val="00E3431C"/>
    <w:rsid w:val="00E439D3"/>
    <w:rsid w:val="00E444E9"/>
    <w:rsid w:val="00E753FC"/>
    <w:rsid w:val="00E80210"/>
    <w:rsid w:val="00E83647"/>
    <w:rsid w:val="00E84969"/>
    <w:rsid w:val="00E85CF7"/>
    <w:rsid w:val="00E9630C"/>
    <w:rsid w:val="00E96A1A"/>
    <w:rsid w:val="00EA1FE6"/>
    <w:rsid w:val="00EA7F3C"/>
    <w:rsid w:val="00EB163B"/>
    <w:rsid w:val="00EC0D0F"/>
    <w:rsid w:val="00EC23DC"/>
    <w:rsid w:val="00EC4268"/>
    <w:rsid w:val="00ED659A"/>
    <w:rsid w:val="00EF4A7F"/>
    <w:rsid w:val="00EF4E69"/>
    <w:rsid w:val="00F01C55"/>
    <w:rsid w:val="00F02140"/>
    <w:rsid w:val="00F12628"/>
    <w:rsid w:val="00F15D16"/>
    <w:rsid w:val="00F229A8"/>
    <w:rsid w:val="00F33896"/>
    <w:rsid w:val="00F3604E"/>
    <w:rsid w:val="00F375D2"/>
    <w:rsid w:val="00F42D54"/>
    <w:rsid w:val="00F436A2"/>
    <w:rsid w:val="00F44669"/>
    <w:rsid w:val="00F47B66"/>
    <w:rsid w:val="00F61321"/>
    <w:rsid w:val="00F63A94"/>
    <w:rsid w:val="00F64085"/>
    <w:rsid w:val="00F76BF5"/>
    <w:rsid w:val="00F82EF6"/>
    <w:rsid w:val="00F832D7"/>
    <w:rsid w:val="00F84673"/>
    <w:rsid w:val="00FA2D8A"/>
    <w:rsid w:val="00FB4357"/>
    <w:rsid w:val="00FB45F1"/>
    <w:rsid w:val="00FB713A"/>
    <w:rsid w:val="00FC5DEB"/>
    <w:rsid w:val="00FD49AE"/>
    <w:rsid w:val="00FD7839"/>
    <w:rsid w:val="00FE24A3"/>
    <w:rsid w:val="00FE2899"/>
    <w:rsid w:val="00FE6FE3"/>
    <w:rsid w:val="00FF0CF5"/>
    <w:rsid w:val="00FF3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d1a3,#f90,#f93"/>
    </o:shapedefaults>
    <o:shapelayout v:ext="edit">
      <o:idmap v:ext="edit" data="2"/>
    </o:shapelayout>
  </w:shapeDefaults>
  <w:decimalSymbol w:val=","/>
  <w:listSeparator w:val=";"/>
  <w14:docId w14:val="718ED795"/>
  <w15:docId w15:val="{2FFF2AF8-EF3C-4648-B7B6-E5F265216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VE" w:eastAsia="es-V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5749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szCs w:val="20"/>
      <w:lang w:val="es-ES_tradn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paragraph" w:customStyle="1" w:styleId="Textointerno">
    <w:name w:val="Texto interno"/>
    <w:basedOn w:val="Encabezado"/>
    <w:pPr>
      <w:framePr w:hSpace="142" w:vSpace="142" w:wrap="around" w:hAnchor="text" w:yAlign="center"/>
      <w:tabs>
        <w:tab w:val="clear" w:pos="4252"/>
        <w:tab w:val="clear" w:pos="8504"/>
      </w:tabs>
    </w:pPr>
    <w:rPr>
      <w:rFonts w:ascii="Arial" w:hAnsi="Arial" w:cs="Arial"/>
      <w:sz w:val="20"/>
      <w:szCs w:val="20"/>
      <w:lang w:val="es-ES_tradnl"/>
    </w:rPr>
  </w:style>
  <w:style w:type="character" w:styleId="Hipervnculo">
    <w:name w:val="Hyperlink"/>
    <w:uiPriority w:val="99"/>
    <w:rPr>
      <w:color w:val="0000FF"/>
      <w:u w:val="single"/>
    </w:rPr>
  </w:style>
  <w:style w:type="paragraph" w:styleId="Textoindependiente">
    <w:name w:val="Body Text"/>
    <w:basedOn w:val="Normal"/>
    <w:pPr>
      <w:jc w:val="center"/>
    </w:pPr>
    <w:rPr>
      <w:color w:val="000000"/>
      <w:sz w:val="20"/>
    </w:rPr>
  </w:style>
  <w:style w:type="table" w:styleId="Tablaconcuadrcula">
    <w:name w:val="Table Grid"/>
    <w:basedOn w:val="Tablanormal"/>
    <w:rsid w:val="00F375D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C203D1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rsid w:val="00C203D1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ar"/>
    <w:qFormat/>
    <w:rsid w:val="00B50CC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TtuloCar">
    <w:name w:val="Título Car"/>
    <w:link w:val="Ttulo"/>
    <w:rsid w:val="00B50CC0"/>
    <w:rPr>
      <w:rFonts w:ascii="Cambria" w:hAnsi="Cambria"/>
      <w:b/>
      <w:bCs/>
      <w:kern w:val="28"/>
      <w:sz w:val="32"/>
      <w:szCs w:val="32"/>
      <w:lang w:val="es-ES" w:eastAsia="en-US"/>
    </w:rPr>
  </w:style>
  <w:style w:type="paragraph" w:styleId="Sinespaciado">
    <w:name w:val="No Spacing"/>
    <w:link w:val="SinespaciadoCar"/>
    <w:uiPriority w:val="1"/>
    <w:qFormat/>
    <w:rsid w:val="00874C70"/>
    <w:rPr>
      <w:rFonts w:eastAsia="Batang"/>
      <w:sz w:val="24"/>
      <w:szCs w:val="24"/>
      <w:lang w:val="es-ES" w:eastAsia="es-ES"/>
    </w:rPr>
  </w:style>
  <w:style w:type="character" w:customStyle="1" w:styleId="SinespaciadoCar">
    <w:name w:val="Sin espaciado Car"/>
    <w:link w:val="Sinespaciado"/>
    <w:uiPriority w:val="1"/>
    <w:rsid w:val="00874C70"/>
    <w:rPr>
      <w:rFonts w:eastAsia="Batang"/>
      <w:sz w:val="24"/>
      <w:szCs w:val="24"/>
      <w:lang w:val="es-ES" w:eastAsia="es-ES" w:bidi="ar-SA"/>
    </w:rPr>
  </w:style>
  <w:style w:type="character" w:customStyle="1" w:styleId="PiedepginaCar">
    <w:name w:val="Pie de página Car"/>
    <w:link w:val="Piedepgina"/>
    <w:rsid w:val="00421858"/>
    <w:rPr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2C2D75"/>
    <w:rPr>
      <w:color w:val="808080"/>
    </w:rPr>
  </w:style>
  <w:style w:type="character" w:customStyle="1" w:styleId="Estilo1">
    <w:name w:val="Estilo1"/>
    <w:basedOn w:val="Fuentedeprrafopredeter"/>
    <w:rsid w:val="00BB4011"/>
    <w:rPr>
      <w:rFonts w:asciiTheme="minorHAnsi" w:hAnsiTheme="minorHAnsi"/>
      <w:b w:val="0"/>
      <w:i w:val="0"/>
      <w:caps/>
      <w:smallCaps w:val="0"/>
      <w:sz w:val="20"/>
    </w:rPr>
  </w:style>
  <w:style w:type="character" w:customStyle="1" w:styleId="Estilo2">
    <w:name w:val="Estilo2"/>
    <w:basedOn w:val="Fuentedeprrafopredeter"/>
    <w:rsid w:val="000A6927"/>
    <w:rPr>
      <w:rFonts w:asciiTheme="minorHAnsi" w:hAnsiTheme="minorHAnsi"/>
      <w:b/>
      <w:caps/>
      <w:smallCaps w:val="0"/>
      <w:color w:val="FF0000"/>
      <w:sz w:val="24"/>
    </w:rPr>
  </w:style>
  <w:style w:type="character" w:customStyle="1" w:styleId="Estilo3">
    <w:name w:val="Estilo3"/>
    <w:basedOn w:val="Fuentedeprrafopredeter"/>
    <w:rsid w:val="00025924"/>
    <w:rPr>
      <w:rFonts w:asciiTheme="minorHAnsi" w:hAnsiTheme="minorHAnsi"/>
      <w:b w:val="0"/>
      <w:i w:val="0"/>
      <w:caps/>
      <w:smallCaps w:val="0"/>
      <w:color w:val="auto"/>
      <w:sz w:val="22"/>
    </w:rPr>
  </w:style>
  <w:style w:type="character" w:customStyle="1" w:styleId="Estilo4">
    <w:name w:val="Estilo4"/>
    <w:basedOn w:val="Fuentedeprrafopredeter"/>
    <w:rsid w:val="00025924"/>
    <w:rPr>
      <w:rFonts w:asciiTheme="minorHAnsi" w:hAnsiTheme="minorHAnsi"/>
      <w:caps/>
      <w:smallCaps w:val="0"/>
      <w:sz w:val="24"/>
    </w:rPr>
  </w:style>
  <w:style w:type="character" w:customStyle="1" w:styleId="Estilo5">
    <w:name w:val="Estilo5"/>
    <w:basedOn w:val="Fuentedeprrafopredeter"/>
    <w:rsid w:val="00025924"/>
    <w:rPr>
      <w:rFonts w:asciiTheme="minorHAnsi" w:hAnsiTheme="minorHAnsi"/>
      <w:sz w:val="24"/>
    </w:rPr>
  </w:style>
  <w:style w:type="character" w:customStyle="1" w:styleId="Estilo6">
    <w:name w:val="Estilo6"/>
    <w:basedOn w:val="Fuentedeprrafopredeter"/>
    <w:rsid w:val="003E00C1"/>
    <w:rPr>
      <w:rFonts w:ascii="Garamond" w:hAnsi="Garamond"/>
      <w:sz w:val="24"/>
    </w:rPr>
  </w:style>
  <w:style w:type="character" w:customStyle="1" w:styleId="Estilo7">
    <w:name w:val="Estilo7"/>
    <w:basedOn w:val="Fuentedeprrafopredeter"/>
    <w:rsid w:val="003E00C1"/>
    <w:rPr>
      <w:rFonts w:ascii="Garamond" w:hAnsi="Garamond"/>
      <w:sz w:val="24"/>
    </w:rPr>
  </w:style>
  <w:style w:type="character" w:customStyle="1" w:styleId="Estilo8">
    <w:name w:val="Estilo8"/>
    <w:basedOn w:val="Fuentedeprrafopredeter"/>
    <w:rsid w:val="003E00C1"/>
    <w:rPr>
      <w:rFonts w:ascii="Garamond" w:hAnsi="Garamond"/>
      <w:sz w:val="24"/>
    </w:rPr>
  </w:style>
  <w:style w:type="character" w:customStyle="1" w:styleId="Estilo9">
    <w:name w:val="Estilo9"/>
    <w:basedOn w:val="Fuentedeprrafopredeter"/>
    <w:rsid w:val="00A55477"/>
    <w:rPr>
      <w:rFonts w:ascii="Garamond" w:hAnsi="Garamond"/>
      <w:sz w:val="24"/>
    </w:rPr>
  </w:style>
  <w:style w:type="paragraph" w:styleId="Prrafodelista">
    <w:name w:val="List Paragraph"/>
    <w:basedOn w:val="Normal"/>
    <w:uiPriority w:val="34"/>
    <w:qFormat/>
    <w:rsid w:val="000729F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PE" w:eastAsia="es-PE"/>
    </w:rPr>
  </w:style>
  <w:style w:type="character" w:styleId="Fuerte">
    <w:name w:val="Strong"/>
    <w:uiPriority w:val="22"/>
    <w:qFormat/>
    <w:rsid w:val="000729F9"/>
    <w:rPr>
      <w:b/>
      <w:bCs/>
    </w:rPr>
  </w:style>
  <w:style w:type="paragraph" w:customStyle="1" w:styleId="font8">
    <w:name w:val="font_8"/>
    <w:basedOn w:val="Normal"/>
    <w:rsid w:val="0036643F"/>
    <w:pPr>
      <w:spacing w:before="100" w:beforeAutospacing="1" w:after="100" w:afterAutospacing="1"/>
    </w:pPr>
    <w:rPr>
      <w:lang w:val="es-EC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6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oordinacionacademica@cidelatam.org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.D.H\Downloads\Formato%20de%20Ponencias%20-%20clus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5E29B9CBF74A6BA82CE05167E86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4B4451-AF4E-4623-9288-7F1807FA229D}"/>
      </w:docPartPr>
      <w:docPartBody>
        <w:p w:rsidR="003B07C9" w:rsidRDefault="00DC5B54" w:rsidP="00DC5B54">
          <w:pPr>
            <w:pStyle w:val="4D5E29B9CBF74A6BA82CE05167E86C882"/>
            <w:framePr w:wrap="around"/>
          </w:pPr>
          <w:r>
            <w:rPr>
              <w:rStyle w:val="Textodelmarcadordeposicin"/>
              <w:b/>
            </w:rPr>
            <w:t>Clic aquí</w:t>
          </w:r>
        </w:p>
      </w:docPartBody>
    </w:docPart>
    <w:docPart>
      <w:docPartPr>
        <w:name w:val="4DC0CD92BE754D69A8FB5F330A2D8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D796B4-1502-426E-8B23-64A326998678}"/>
      </w:docPartPr>
      <w:docPartBody>
        <w:p w:rsidR="003B07C9" w:rsidRDefault="00DC5B54" w:rsidP="00DC5B54">
          <w:pPr>
            <w:pStyle w:val="4DC0CD92BE754D69A8FB5F330A2D8BA72"/>
            <w:framePr w:wrap="around"/>
          </w:pPr>
          <w:r>
            <w:rPr>
              <w:rStyle w:val="Estilo1"/>
              <w:rFonts w:eastAsia="Arial Unicode MS"/>
            </w:rPr>
            <w:t>-</w:t>
          </w:r>
        </w:p>
      </w:docPartBody>
    </w:docPart>
    <w:docPart>
      <w:docPartPr>
        <w:name w:val="2F1C38881E764874B65AC5A5DE6AD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900C5-B6AC-4571-92D1-A711B63FE273}"/>
      </w:docPartPr>
      <w:docPartBody>
        <w:p w:rsidR="003B07C9" w:rsidRDefault="00DC5B54" w:rsidP="00DC5B54">
          <w:pPr>
            <w:pStyle w:val="2F1C38881E764874B65AC5A5DE6ADB092"/>
            <w:framePr w:wrap="around"/>
          </w:pPr>
          <w:r>
            <w:rPr>
              <w:rStyle w:val="Estilo1"/>
              <w:rFonts w:eastAsia="Arial Unicode MS"/>
            </w:rPr>
            <w:t>-</w:t>
          </w:r>
        </w:p>
      </w:docPartBody>
    </w:docPart>
    <w:docPart>
      <w:docPartPr>
        <w:name w:val="2E0013C1278A487CA377A859B9529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1B25EB-AE98-4006-85CA-7F90ED7FD56F}"/>
      </w:docPartPr>
      <w:docPartBody>
        <w:p w:rsidR="003B07C9" w:rsidRDefault="00DC5B54" w:rsidP="00DC5B54">
          <w:pPr>
            <w:pStyle w:val="2E0013C1278A487CA377A859B95292F02"/>
            <w:framePr w:wrap="around"/>
          </w:pPr>
          <w:r>
            <w:rPr>
              <w:rStyle w:val="Estilo1"/>
              <w:rFonts w:eastAsia="Arial Unicode MS"/>
            </w:rPr>
            <w:t>-</w:t>
          </w:r>
        </w:p>
      </w:docPartBody>
    </w:docPart>
    <w:docPart>
      <w:docPartPr>
        <w:name w:val="D8C0B6017756434D9DD1F3D119446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0C5623-0985-4A17-93BE-D765F965C659}"/>
      </w:docPartPr>
      <w:docPartBody>
        <w:p w:rsidR="003B07C9" w:rsidRDefault="00DC5B54" w:rsidP="00DC5B54">
          <w:pPr>
            <w:pStyle w:val="D8C0B6017756434D9DD1F3D11944662E2"/>
            <w:framePr w:wrap="around"/>
          </w:pPr>
          <w:r>
            <w:rPr>
              <w:rStyle w:val="Textodelmarcadordeposicin"/>
              <w:b/>
            </w:rPr>
            <w:t>Clic aquí</w:t>
          </w:r>
        </w:p>
      </w:docPartBody>
    </w:docPart>
    <w:docPart>
      <w:docPartPr>
        <w:name w:val="348FBCD336A94C829689440CF14BF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DB0C6-5DD0-4231-9FA5-F9B0D33B0CAC}"/>
      </w:docPartPr>
      <w:docPartBody>
        <w:p w:rsidR="003B07C9" w:rsidRDefault="00DC5B54" w:rsidP="00DC5B54">
          <w:pPr>
            <w:pStyle w:val="348FBCD336A94C829689440CF14BF2AD2"/>
            <w:framePr w:wrap="around"/>
          </w:pPr>
          <w:r>
            <w:rPr>
              <w:rStyle w:val="Estilo1"/>
              <w:rFonts w:eastAsia="Arial Unicode MS"/>
            </w:rPr>
            <w:t>-</w:t>
          </w:r>
        </w:p>
      </w:docPartBody>
    </w:docPart>
    <w:docPart>
      <w:docPartPr>
        <w:name w:val="2403FB8D4EE1416AA1C36762BF5AF3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810372-A937-470F-8709-D49A817A638D}"/>
      </w:docPartPr>
      <w:docPartBody>
        <w:p w:rsidR="003B07C9" w:rsidRDefault="00DC5B54" w:rsidP="00DC5B54">
          <w:pPr>
            <w:pStyle w:val="2403FB8D4EE1416AA1C36762BF5AF34C2"/>
            <w:framePr w:wrap="around"/>
          </w:pPr>
          <w:r>
            <w:rPr>
              <w:rStyle w:val="Estilo1"/>
              <w:rFonts w:eastAsia="Arial Unicode MS"/>
            </w:rPr>
            <w:t>-</w:t>
          </w:r>
        </w:p>
      </w:docPartBody>
    </w:docPart>
    <w:docPart>
      <w:docPartPr>
        <w:name w:val="822E81F5B93B4671AE4F268C68A16C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0B23A-FC81-4D75-84DE-975D60D2332D}"/>
      </w:docPartPr>
      <w:docPartBody>
        <w:p w:rsidR="003B07C9" w:rsidRDefault="00DC5B54" w:rsidP="00DC5B54">
          <w:pPr>
            <w:pStyle w:val="822E81F5B93B4671AE4F268C68A16C982"/>
          </w:pPr>
          <w:r>
            <w:rPr>
              <w:rStyle w:val="Estilo1"/>
              <w:rFonts w:eastAsia="Arial Unicode MS"/>
            </w:rPr>
            <w:t>-</w:t>
          </w:r>
        </w:p>
      </w:docPartBody>
    </w:docPart>
    <w:docPart>
      <w:docPartPr>
        <w:name w:val="4AD2773818B14C1AB8C56B25CED50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F6702-5E45-49F8-A53B-35FE72B25CA8}"/>
      </w:docPartPr>
      <w:docPartBody>
        <w:p w:rsidR="003B07C9" w:rsidRDefault="00DC5B54" w:rsidP="00DC5B54">
          <w:pPr>
            <w:pStyle w:val="4AD2773818B14C1AB8C56B25CED502A62"/>
            <w:framePr w:wrap="around"/>
          </w:pPr>
          <w:r>
            <w:rPr>
              <w:rStyle w:val="Textodelmarcadordeposicin"/>
              <w:b/>
            </w:rPr>
            <w:t>Clic aquí</w:t>
          </w:r>
        </w:p>
      </w:docPartBody>
    </w:docPart>
    <w:docPart>
      <w:docPartPr>
        <w:name w:val="2BA63A78E30E440899C08542B85A5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F49E8E-BF8F-4B03-B64B-7A4881DAF042}"/>
      </w:docPartPr>
      <w:docPartBody>
        <w:p w:rsidR="003B07C9" w:rsidRDefault="00DC5B54" w:rsidP="00DC5B54">
          <w:pPr>
            <w:pStyle w:val="2BA63A78E30E440899C08542B85A50BE2"/>
            <w:framePr w:wrap="around"/>
          </w:pPr>
          <w:r>
            <w:rPr>
              <w:rStyle w:val="Estilo1"/>
              <w:rFonts w:eastAsia="Arial Unicode MS"/>
            </w:rPr>
            <w:t>-</w:t>
          </w:r>
        </w:p>
      </w:docPartBody>
    </w:docPart>
    <w:docPart>
      <w:docPartPr>
        <w:name w:val="7A130C3CA4904F3D97A3245CAF72F6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097BA-5FAA-4B4F-B8C2-E5720830FC24}"/>
      </w:docPartPr>
      <w:docPartBody>
        <w:p w:rsidR="003B07C9" w:rsidRDefault="00DC5B54" w:rsidP="00DC5B54">
          <w:pPr>
            <w:pStyle w:val="7A130C3CA4904F3D97A3245CAF72F6312"/>
            <w:framePr w:wrap="around"/>
          </w:pPr>
          <w:r>
            <w:rPr>
              <w:rStyle w:val="Estilo1"/>
              <w:rFonts w:eastAsia="Arial Unicode MS"/>
            </w:rPr>
            <w:t>-</w:t>
          </w:r>
        </w:p>
      </w:docPartBody>
    </w:docPart>
    <w:docPart>
      <w:docPartPr>
        <w:name w:val="34EACB27639441D2AE0FC37A7F7AA2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F39985-CC38-4185-A87A-0C2CF6CB2099}"/>
      </w:docPartPr>
      <w:docPartBody>
        <w:p w:rsidR="003B07C9" w:rsidRDefault="00DC5B54" w:rsidP="00DC5B54">
          <w:pPr>
            <w:pStyle w:val="34EACB27639441D2AE0FC37A7F7AA29A2"/>
            <w:framePr w:wrap="around"/>
          </w:pPr>
          <w:r>
            <w:rPr>
              <w:rStyle w:val="Estilo1"/>
              <w:rFonts w:eastAsia="Arial Unicode MS"/>
            </w:rPr>
            <w:t>-</w:t>
          </w:r>
        </w:p>
      </w:docPartBody>
    </w:docPart>
    <w:docPart>
      <w:docPartPr>
        <w:name w:val="2BA893B600EA4A4D8FEA905B01A263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BF2B64-0640-459C-B902-9B28E3E5B4D0}"/>
      </w:docPartPr>
      <w:docPartBody>
        <w:p w:rsidR="003B07C9" w:rsidRDefault="00DC5B54" w:rsidP="00DC5B54">
          <w:pPr>
            <w:pStyle w:val="2BA893B600EA4A4D8FEA905B01A2635A2"/>
          </w:pPr>
          <w:r>
            <w:rPr>
              <w:rStyle w:val="Textodelmarcadordeposicin"/>
            </w:rPr>
            <w:t>Haga clic aquí para es</w:t>
          </w:r>
          <w:r w:rsidRPr="00D06864">
            <w:rPr>
              <w:rStyle w:val="Textodelmarcadordeposicin"/>
            </w:rPr>
            <w:t>cribir texto.</w:t>
          </w:r>
        </w:p>
      </w:docPartBody>
    </w:docPart>
    <w:docPart>
      <w:docPartPr>
        <w:name w:val="21D60DB5EB814B3B815EAE8CED16F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B8CA80-8874-4F42-B93A-A7B0BBEB4762}"/>
      </w:docPartPr>
      <w:docPartBody>
        <w:p w:rsidR="003B07C9" w:rsidRDefault="00DC5B54" w:rsidP="00DC5B54">
          <w:pPr>
            <w:pStyle w:val="21D60DB5EB814B3B815EAE8CED16FD302"/>
          </w:pPr>
          <w:r>
            <w:rPr>
              <w:rStyle w:val="Textodelmarcadordeposicin"/>
            </w:rPr>
            <w:t>(5 palabras).</w:t>
          </w:r>
        </w:p>
      </w:docPartBody>
    </w:docPart>
    <w:docPart>
      <w:docPartPr>
        <w:name w:val="09C6A03B0D814E0C9E4C4EB53DEECF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8F902-F841-4A73-A2D2-C19ACDDB38AA}"/>
      </w:docPartPr>
      <w:docPartBody>
        <w:p w:rsidR="003B07C9" w:rsidRDefault="00DC5B54" w:rsidP="00DC5B54">
          <w:pPr>
            <w:pStyle w:val="09C6A03B0D814E0C9E4C4EB53DEECF062"/>
          </w:pPr>
          <w:r w:rsidRPr="003E00C1">
            <w:rPr>
              <w:rFonts w:ascii="Garamond" w:hAnsi="Garamond"/>
              <w:color w:val="7F7F7F" w:themeColor="text1" w:themeTint="80"/>
            </w:rPr>
            <w:t>(No más de 200 palabras, debe incluir objetivos, metodología y conclusiones o resultados (todo en un párrafo)</w:t>
          </w:r>
          <w:r w:rsidRPr="003E00C1">
            <w:rPr>
              <w:rStyle w:val="Textodelmarcadordeposicin"/>
              <w:color w:val="7F7F7F" w:themeColor="text1" w:themeTint="80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4008"/>
    <w:rsid w:val="00052B8E"/>
    <w:rsid w:val="000B0068"/>
    <w:rsid w:val="001515CB"/>
    <w:rsid w:val="001559A9"/>
    <w:rsid w:val="001F34BC"/>
    <w:rsid w:val="00206F0A"/>
    <w:rsid w:val="002577BD"/>
    <w:rsid w:val="002626EA"/>
    <w:rsid w:val="002D1C64"/>
    <w:rsid w:val="0038679E"/>
    <w:rsid w:val="003B07C9"/>
    <w:rsid w:val="003D1D4C"/>
    <w:rsid w:val="004264D1"/>
    <w:rsid w:val="00550CBA"/>
    <w:rsid w:val="005C3035"/>
    <w:rsid w:val="005D1254"/>
    <w:rsid w:val="00674759"/>
    <w:rsid w:val="006B097A"/>
    <w:rsid w:val="006C582E"/>
    <w:rsid w:val="006E7924"/>
    <w:rsid w:val="0073178A"/>
    <w:rsid w:val="00793FD7"/>
    <w:rsid w:val="00830F16"/>
    <w:rsid w:val="008C5DA4"/>
    <w:rsid w:val="0096104F"/>
    <w:rsid w:val="009C17A1"/>
    <w:rsid w:val="009F63F6"/>
    <w:rsid w:val="00A24008"/>
    <w:rsid w:val="00A44148"/>
    <w:rsid w:val="00A83F9A"/>
    <w:rsid w:val="00AD526B"/>
    <w:rsid w:val="00BE4DAF"/>
    <w:rsid w:val="00D245B1"/>
    <w:rsid w:val="00DC5B54"/>
    <w:rsid w:val="00E439D3"/>
    <w:rsid w:val="00E50129"/>
    <w:rsid w:val="00F6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VE" w:eastAsia="es-V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C5B54"/>
    <w:rPr>
      <w:color w:val="808080"/>
    </w:rPr>
  </w:style>
  <w:style w:type="character" w:customStyle="1" w:styleId="Estilo1">
    <w:name w:val="Estilo1"/>
    <w:basedOn w:val="Fuentedeprrafopredeter"/>
    <w:rsid w:val="00DC5B54"/>
    <w:rPr>
      <w:rFonts w:asciiTheme="minorHAnsi" w:hAnsiTheme="minorHAnsi"/>
      <w:b w:val="0"/>
      <w:i w:val="0"/>
      <w:caps/>
      <w:smallCaps w:val="0"/>
      <w:sz w:val="20"/>
    </w:rPr>
  </w:style>
  <w:style w:type="paragraph" w:customStyle="1" w:styleId="4D5E29B9CBF74A6BA82CE05167E86C882">
    <w:name w:val="4D5E29B9CBF74A6BA82CE05167E86C882"/>
    <w:rsid w:val="00DC5B54"/>
    <w:pPr>
      <w:framePr w:hSpace="142" w:vSpace="142" w:wrap="around" w:hAnchor="text" w:yAlign="center"/>
      <w:spacing w:after="0" w:line="240" w:lineRule="auto"/>
    </w:pPr>
    <w:rPr>
      <w:rFonts w:ascii="Arial" w:eastAsia="Times New Roman" w:hAnsi="Arial" w:cs="Arial"/>
      <w:sz w:val="20"/>
      <w:szCs w:val="20"/>
      <w:lang w:val="es-ES_tradnl" w:eastAsia="es-ES"/>
    </w:rPr>
  </w:style>
  <w:style w:type="paragraph" w:customStyle="1" w:styleId="4DC0CD92BE754D69A8FB5F330A2D8BA72">
    <w:name w:val="4DC0CD92BE754D69A8FB5F330A2D8BA72"/>
    <w:rsid w:val="00DC5B54"/>
    <w:pPr>
      <w:framePr w:hSpace="142" w:vSpace="142" w:wrap="around" w:hAnchor="text" w:yAlign="center"/>
      <w:spacing w:after="0" w:line="240" w:lineRule="auto"/>
    </w:pPr>
    <w:rPr>
      <w:rFonts w:ascii="Arial" w:eastAsia="Times New Roman" w:hAnsi="Arial" w:cs="Arial"/>
      <w:sz w:val="20"/>
      <w:szCs w:val="20"/>
      <w:lang w:val="es-ES_tradnl" w:eastAsia="es-ES"/>
    </w:rPr>
  </w:style>
  <w:style w:type="paragraph" w:customStyle="1" w:styleId="2F1C38881E764874B65AC5A5DE6ADB092">
    <w:name w:val="2F1C38881E764874B65AC5A5DE6ADB092"/>
    <w:rsid w:val="00DC5B54"/>
    <w:pPr>
      <w:framePr w:hSpace="142" w:vSpace="142" w:wrap="around" w:hAnchor="text" w:yAlign="center"/>
      <w:spacing w:after="0" w:line="240" w:lineRule="auto"/>
    </w:pPr>
    <w:rPr>
      <w:rFonts w:ascii="Arial" w:eastAsia="Times New Roman" w:hAnsi="Arial" w:cs="Arial"/>
      <w:sz w:val="20"/>
      <w:szCs w:val="20"/>
      <w:lang w:val="es-ES_tradnl" w:eastAsia="es-ES"/>
    </w:rPr>
  </w:style>
  <w:style w:type="paragraph" w:customStyle="1" w:styleId="2E0013C1278A487CA377A859B95292F02">
    <w:name w:val="2E0013C1278A487CA377A859B95292F02"/>
    <w:rsid w:val="00DC5B54"/>
    <w:pPr>
      <w:framePr w:hSpace="142" w:vSpace="142" w:wrap="around" w:hAnchor="text" w:yAlign="center"/>
      <w:spacing w:after="0" w:line="240" w:lineRule="auto"/>
    </w:pPr>
    <w:rPr>
      <w:rFonts w:ascii="Arial" w:eastAsia="Times New Roman" w:hAnsi="Arial" w:cs="Arial"/>
      <w:sz w:val="20"/>
      <w:szCs w:val="20"/>
      <w:lang w:val="es-ES_tradnl" w:eastAsia="es-ES"/>
    </w:rPr>
  </w:style>
  <w:style w:type="paragraph" w:customStyle="1" w:styleId="D8C0B6017756434D9DD1F3D11944662E2">
    <w:name w:val="D8C0B6017756434D9DD1F3D11944662E2"/>
    <w:rsid w:val="00DC5B54"/>
    <w:pPr>
      <w:framePr w:hSpace="142" w:vSpace="142" w:wrap="around" w:hAnchor="text" w:yAlign="center"/>
      <w:spacing w:after="0" w:line="240" w:lineRule="auto"/>
    </w:pPr>
    <w:rPr>
      <w:rFonts w:ascii="Arial" w:eastAsia="Times New Roman" w:hAnsi="Arial" w:cs="Arial"/>
      <w:sz w:val="20"/>
      <w:szCs w:val="20"/>
      <w:lang w:val="es-ES_tradnl" w:eastAsia="es-ES"/>
    </w:rPr>
  </w:style>
  <w:style w:type="paragraph" w:customStyle="1" w:styleId="348FBCD336A94C829689440CF14BF2AD2">
    <w:name w:val="348FBCD336A94C829689440CF14BF2AD2"/>
    <w:rsid w:val="00DC5B54"/>
    <w:pPr>
      <w:framePr w:hSpace="142" w:vSpace="142" w:wrap="around" w:hAnchor="text" w:yAlign="center"/>
      <w:spacing w:after="0" w:line="240" w:lineRule="auto"/>
    </w:pPr>
    <w:rPr>
      <w:rFonts w:ascii="Arial" w:eastAsia="Times New Roman" w:hAnsi="Arial" w:cs="Arial"/>
      <w:sz w:val="20"/>
      <w:szCs w:val="20"/>
      <w:lang w:val="es-ES_tradnl" w:eastAsia="es-ES"/>
    </w:rPr>
  </w:style>
  <w:style w:type="paragraph" w:customStyle="1" w:styleId="2403FB8D4EE1416AA1C36762BF5AF34C2">
    <w:name w:val="2403FB8D4EE1416AA1C36762BF5AF34C2"/>
    <w:rsid w:val="00DC5B54"/>
    <w:pPr>
      <w:framePr w:hSpace="142" w:vSpace="142" w:wrap="around" w:hAnchor="text" w:yAlign="center"/>
      <w:spacing w:after="0" w:line="240" w:lineRule="auto"/>
    </w:pPr>
    <w:rPr>
      <w:rFonts w:ascii="Arial" w:eastAsia="Times New Roman" w:hAnsi="Arial" w:cs="Arial"/>
      <w:sz w:val="20"/>
      <w:szCs w:val="20"/>
      <w:lang w:val="es-ES_tradnl" w:eastAsia="es-ES"/>
    </w:rPr>
  </w:style>
  <w:style w:type="paragraph" w:customStyle="1" w:styleId="822E81F5B93B4671AE4F268C68A16C982">
    <w:name w:val="822E81F5B93B4671AE4F268C68A16C982"/>
    <w:rsid w:val="00DC5B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4AD2773818B14C1AB8C56B25CED502A62">
    <w:name w:val="4AD2773818B14C1AB8C56B25CED502A62"/>
    <w:rsid w:val="00DC5B54"/>
    <w:pPr>
      <w:framePr w:hSpace="142" w:vSpace="142" w:wrap="around" w:hAnchor="text" w:yAlign="center"/>
      <w:spacing w:after="0" w:line="240" w:lineRule="auto"/>
    </w:pPr>
    <w:rPr>
      <w:rFonts w:ascii="Arial" w:eastAsia="Times New Roman" w:hAnsi="Arial" w:cs="Arial"/>
      <w:sz w:val="20"/>
      <w:szCs w:val="20"/>
      <w:lang w:val="es-ES_tradnl" w:eastAsia="es-ES"/>
    </w:rPr>
  </w:style>
  <w:style w:type="paragraph" w:customStyle="1" w:styleId="2BA63A78E30E440899C08542B85A50BE2">
    <w:name w:val="2BA63A78E30E440899C08542B85A50BE2"/>
    <w:rsid w:val="00DC5B54"/>
    <w:pPr>
      <w:framePr w:hSpace="142" w:vSpace="142" w:wrap="around" w:hAnchor="text" w:yAlign="center"/>
      <w:spacing w:after="0" w:line="240" w:lineRule="auto"/>
    </w:pPr>
    <w:rPr>
      <w:rFonts w:ascii="Arial" w:eastAsia="Times New Roman" w:hAnsi="Arial" w:cs="Arial"/>
      <w:sz w:val="20"/>
      <w:szCs w:val="20"/>
      <w:lang w:val="es-ES_tradnl" w:eastAsia="es-ES"/>
    </w:rPr>
  </w:style>
  <w:style w:type="paragraph" w:customStyle="1" w:styleId="7A130C3CA4904F3D97A3245CAF72F6312">
    <w:name w:val="7A130C3CA4904F3D97A3245CAF72F6312"/>
    <w:rsid w:val="00DC5B54"/>
    <w:pPr>
      <w:framePr w:hSpace="142" w:vSpace="142" w:wrap="around" w:hAnchor="text" w:yAlign="center"/>
      <w:spacing w:after="0" w:line="240" w:lineRule="auto"/>
    </w:pPr>
    <w:rPr>
      <w:rFonts w:ascii="Arial" w:eastAsia="Times New Roman" w:hAnsi="Arial" w:cs="Arial"/>
      <w:sz w:val="20"/>
      <w:szCs w:val="20"/>
      <w:lang w:val="es-ES_tradnl" w:eastAsia="es-ES"/>
    </w:rPr>
  </w:style>
  <w:style w:type="paragraph" w:customStyle="1" w:styleId="34EACB27639441D2AE0FC37A7F7AA29A2">
    <w:name w:val="34EACB27639441D2AE0FC37A7F7AA29A2"/>
    <w:rsid w:val="00DC5B54"/>
    <w:pPr>
      <w:framePr w:hSpace="142" w:vSpace="142" w:wrap="around" w:hAnchor="text" w:yAlign="center"/>
      <w:spacing w:after="0" w:line="240" w:lineRule="auto"/>
    </w:pPr>
    <w:rPr>
      <w:rFonts w:ascii="Arial" w:eastAsia="Times New Roman" w:hAnsi="Arial" w:cs="Arial"/>
      <w:sz w:val="20"/>
      <w:szCs w:val="20"/>
      <w:lang w:val="es-ES_tradnl" w:eastAsia="es-ES"/>
    </w:rPr>
  </w:style>
  <w:style w:type="paragraph" w:customStyle="1" w:styleId="2BA893B600EA4A4D8FEA905B01A2635A2">
    <w:name w:val="2BA893B600EA4A4D8FEA905B01A2635A2"/>
    <w:rsid w:val="00DC5B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1D60DB5EB814B3B815EAE8CED16FD302">
    <w:name w:val="21D60DB5EB814B3B815EAE8CED16FD302"/>
    <w:rsid w:val="00DC5B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9C6A03B0D814E0C9E4C4EB53DEECF062">
    <w:name w:val="09C6A03B0D814E0C9E4C4EB53DEECF062"/>
    <w:rsid w:val="00DC5B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EC200-5FCE-43D7-9A4F-551BD59C1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Formato de Ponencias - cluster</Template>
  <TotalTime>23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PARA ENVÍO DE RESUMEN DE PONENCIA</vt:lpstr>
    </vt:vector>
  </TitlesOfParts>
  <Company>UBB</Company>
  <LinksUpToDate>false</LinksUpToDate>
  <CharactersWithSpaces>1807</CharactersWithSpaces>
  <SharedDoc>false</SharedDoc>
  <HLinks>
    <vt:vector size="6" baseType="variant">
      <vt:variant>
        <vt:i4>8061004</vt:i4>
      </vt:variant>
      <vt:variant>
        <vt:i4>0</vt:i4>
      </vt:variant>
      <vt:variant>
        <vt:i4>0</vt:i4>
      </vt:variant>
      <vt:variant>
        <vt:i4>5</vt:i4>
      </vt:variant>
      <vt:variant>
        <vt:lpwstr>mailto:congreso22@cidecuador.org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PARA ENVÍO DE RESUMEN DE PONENCIA</dc:title>
  <dc:creator>Maga</dc:creator>
  <cp:lastModifiedBy>Bryan Steeven Tello Cedeño</cp:lastModifiedBy>
  <cp:revision>14</cp:revision>
  <cp:lastPrinted>2017-10-07T17:21:00Z</cp:lastPrinted>
  <dcterms:created xsi:type="dcterms:W3CDTF">2024-12-17T18:55:00Z</dcterms:created>
  <dcterms:modified xsi:type="dcterms:W3CDTF">2026-08-13T21:40:00Z</dcterms:modified>
</cp:coreProperties>
</file>