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0CF44" w14:textId="2CECC49E" w:rsidR="00056CB2" w:rsidRPr="00CC4C61" w:rsidRDefault="00067136" w:rsidP="006440BF">
      <w:pPr>
        <w:spacing w:line="360" w:lineRule="auto"/>
        <w:jc w:val="center"/>
        <w:rPr>
          <w:rFonts w:ascii="Verdana" w:hAnsi="Verdana" w:cs="Arial"/>
          <w:b/>
          <w:lang w:val="pt-PT"/>
        </w:rPr>
      </w:pPr>
      <w:r w:rsidRPr="00CC4C61">
        <w:rPr>
          <w:rFonts w:ascii="Verdana" w:hAnsi="Verdana" w:cs="Arial"/>
          <w:b/>
          <w:lang w:val="pt-PT"/>
        </w:rPr>
        <w:t xml:space="preserve">FORMATO </w:t>
      </w:r>
      <w:r w:rsidR="005B6F85" w:rsidRPr="00CC4C61">
        <w:rPr>
          <w:rFonts w:ascii="Verdana" w:hAnsi="Verdana" w:cs="Arial"/>
          <w:b/>
          <w:lang w:val="pt-PT"/>
        </w:rPr>
        <w:t xml:space="preserve">DE </w:t>
      </w:r>
      <w:r w:rsidR="000F77AA" w:rsidRPr="00CC4C61">
        <w:rPr>
          <w:rFonts w:ascii="Verdana" w:hAnsi="Verdana" w:cs="Arial"/>
          <w:b/>
          <w:lang w:val="pt-PT"/>
        </w:rPr>
        <w:t>P</w:t>
      </w:r>
      <w:r w:rsidR="00041DB3">
        <w:rPr>
          <w:rFonts w:ascii="Verdana" w:hAnsi="Verdana" w:cs="Arial"/>
          <w:b/>
          <w:lang w:val="pt-PT"/>
        </w:rPr>
        <w:t>ONENCIA</w:t>
      </w:r>
    </w:p>
    <w:p w14:paraId="5F0A324B" w14:textId="6FFCDED3" w:rsidR="00041DB3" w:rsidRPr="00041DB3" w:rsidRDefault="00581966" w:rsidP="00041DB3">
      <w:pPr>
        <w:jc w:val="center"/>
        <w:rPr>
          <w:rStyle w:val="Hipervnculo"/>
          <w:rFonts w:ascii="Century Gothic" w:eastAsia="Century Gothic" w:hAnsi="Century Gothic" w:cs="Calibri"/>
          <w:b/>
          <w:bCs/>
          <w:color w:val="0070C0"/>
        </w:rPr>
      </w:pPr>
      <w:r w:rsidRPr="00CC4C61">
        <w:rPr>
          <w:rFonts w:asciiTheme="minorHAnsi" w:hAnsiTheme="minorHAnsi" w:cs="Arial"/>
          <w:sz w:val="22"/>
          <w:szCs w:val="22"/>
          <w:lang w:val="pt-PT"/>
        </w:rPr>
        <w:t>Enviar</w:t>
      </w:r>
      <w:r w:rsidR="00917167" w:rsidRPr="00CC4C61">
        <w:rPr>
          <w:rFonts w:asciiTheme="minorHAnsi" w:hAnsiTheme="minorHAnsi" w:cs="Arial"/>
          <w:sz w:val="22"/>
          <w:szCs w:val="22"/>
          <w:lang w:val="pt-PT"/>
        </w:rPr>
        <w:t xml:space="preserve"> a</w:t>
      </w:r>
      <w:r w:rsidR="002178F4" w:rsidRPr="00CC4C61">
        <w:rPr>
          <w:rFonts w:asciiTheme="minorHAnsi" w:hAnsiTheme="minorHAnsi" w:cs="Arial"/>
          <w:sz w:val="22"/>
          <w:szCs w:val="22"/>
          <w:lang w:val="pt-PT"/>
        </w:rPr>
        <w:t>:</w:t>
      </w:r>
      <w:r w:rsidR="002178F4" w:rsidRPr="00CC4C61">
        <w:rPr>
          <w:rFonts w:asciiTheme="minorHAnsi" w:hAnsiTheme="minorHAnsi" w:cs="Arial"/>
          <w:b/>
          <w:sz w:val="16"/>
          <w:szCs w:val="16"/>
          <w:lang w:val="pt-PT"/>
        </w:rPr>
        <w:t xml:space="preserve"> </w:t>
      </w:r>
      <w:bookmarkStart w:id="0" w:name="_Hlk233363521"/>
      <w:r w:rsidR="00041DB3" w:rsidRPr="005020C0">
        <w:rPr>
          <w:rFonts w:ascii="Century Gothic" w:eastAsia="Century Gothic" w:hAnsi="Century Gothic" w:cs="Calibri"/>
          <w:b/>
          <w:bCs/>
          <w:color w:val="0070C0"/>
          <w:u w:val="single"/>
        </w:rPr>
        <w:fldChar w:fldCharType="begin"/>
      </w:r>
      <w:r w:rsidR="00041DB3" w:rsidRPr="005020C0">
        <w:rPr>
          <w:rFonts w:ascii="Century Gothic" w:eastAsia="Century Gothic" w:hAnsi="Century Gothic" w:cs="Calibri"/>
          <w:b/>
          <w:bCs/>
          <w:color w:val="0070C0"/>
          <w:u w:val="single"/>
        </w:rPr>
        <w:instrText xml:space="preserve"> HYPERLINK "mailto:congresoadministracion@cidelatam.org" </w:instrText>
      </w:r>
      <w:r w:rsidR="00041DB3" w:rsidRPr="005020C0">
        <w:rPr>
          <w:rFonts w:ascii="Century Gothic" w:eastAsia="Century Gothic" w:hAnsi="Century Gothic" w:cs="Calibri"/>
          <w:b/>
          <w:bCs/>
          <w:color w:val="0070C0"/>
          <w:u w:val="single"/>
        </w:rPr>
      </w:r>
      <w:r w:rsidR="00041DB3" w:rsidRPr="005020C0">
        <w:rPr>
          <w:rFonts w:ascii="Century Gothic" w:eastAsia="Century Gothic" w:hAnsi="Century Gothic" w:cs="Calibri"/>
          <w:b/>
          <w:bCs/>
          <w:color w:val="0070C0"/>
          <w:u w:val="single"/>
        </w:rPr>
        <w:fldChar w:fldCharType="separate"/>
      </w:r>
      <w:r w:rsidR="00041DB3" w:rsidRPr="005020C0">
        <w:rPr>
          <w:rStyle w:val="Hipervnculo"/>
          <w:rFonts w:ascii="Century Gothic" w:eastAsia="Century Gothic" w:hAnsi="Century Gothic" w:cs="Calibri"/>
          <w:b/>
          <w:bCs/>
          <w:color w:val="0070C0"/>
        </w:rPr>
        <w:t>congresoadministracion@cidelatam.org</w:t>
      </w:r>
      <w:r w:rsidR="00041DB3" w:rsidRPr="005020C0">
        <w:rPr>
          <w:rFonts w:ascii="Century Gothic" w:eastAsia="Century Gothic" w:hAnsi="Century Gothic" w:cs="Calibri"/>
          <w:b/>
          <w:bCs/>
          <w:color w:val="0070C0"/>
          <w:u w:val="single"/>
        </w:rPr>
        <w:fldChar w:fldCharType="end"/>
      </w:r>
      <w:bookmarkEnd w:id="0"/>
    </w:p>
    <w:p w14:paraId="34DCF19B" w14:textId="756C224C" w:rsidR="005407EA" w:rsidRPr="005407EA" w:rsidRDefault="005407EA" w:rsidP="006D38E1">
      <w:pPr>
        <w:jc w:val="center"/>
        <w:rPr>
          <w:rFonts w:asciiTheme="minorHAnsi" w:hAnsiTheme="minorHAnsi" w:cs="Arial"/>
          <w:b/>
          <w:sz w:val="20"/>
          <w:szCs w:val="20"/>
        </w:rPr>
      </w:pPr>
      <w:r w:rsidRPr="005407EA">
        <w:rPr>
          <w:rFonts w:asciiTheme="minorHAnsi" w:hAnsiTheme="minorHAnsi" w:cs="Arial"/>
          <w:b/>
          <w:sz w:val="20"/>
          <w:szCs w:val="20"/>
        </w:rPr>
        <w:t>Nota: Máximo 3 autores por ponencia y el mismo autor se podrá repetir máximo 2 veces por ponencia.</w:t>
      </w:r>
    </w:p>
    <w:p w14:paraId="1878FFCC" w14:textId="77777777" w:rsidR="00D46FD3" w:rsidRPr="00D46FD3" w:rsidRDefault="00D36463" w:rsidP="006B3602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noProof/>
          <w:lang w:val="es-EC" w:eastAsia="es-EC"/>
        </w:rPr>
        <w:drawing>
          <wp:anchor distT="0" distB="0" distL="114300" distR="114300" simplePos="0" relativeHeight="251656704" behindDoc="0" locked="0" layoutInCell="1" allowOverlap="1" wp14:anchorId="149C5FDF" wp14:editId="4E1698A5">
            <wp:simplePos x="0" y="0"/>
            <wp:positionH relativeFrom="column">
              <wp:posOffset>-98425</wp:posOffset>
            </wp:positionH>
            <wp:positionV relativeFrom="paragraph">
              <wp:posOffset>70485</wp:posOffset>
            </wp:positionV>
            <wp:extent cx="5378450" cy="323850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F9F745" w14:textId="77777777" w:rsidR="006D2B20" w:rsidRPr="00F375D2" w:rsidRDefault="006D2B20" w:rsidP="008A3C80">
      <w:pPr>
        <w:rPr>
          <w:rFonts w:ascii="Verdana" w:hAnsi="Verdana" w:cs="Arial"/>
          <w:b/>
        </w:rPr>
      </w:pPr>
    </w:p>
    <w:p w14:paraId="348FFAD1" w14:textId="77777777" w:rsidR="008A3C80" w:rsidRPr="00F375D2" w:rsidRDefault="008A3C80" w:rsidP="008A3C80">
      <w:pPr>
        <w:rPr>
          <w:rFonts w:ascii="Verdana" w:hAnsi="Verdana" w:cs="Arial"/>
          <w:b/>
        </w:rPr>
      </w:pPr>
    </w:p>
    <w:p w14:paraId="1295FB5F" w14:textId="77777777" w:rsidR="008A3C80" w:rsidRPr="00F375D2" w:rsidRDefault="008A3C80" w:rsidP="008A3C80">
      <w:pPr>
        <w:rPr>
          <w:rFonts w:ascii="Verdana" w:hAnsi="Verdana" w:cs="Arial"/>
          <w:b/>
          <w:sz w:val="4"/>
          <w:szCs w:val="4"/>
        </w:rPr>
      </w:pPr>
    </w:p>
    <w:tbl>
      <w:tblPr>
        <w:tblW w:w="9624" w:type="dxa"/>
        <w:tblInd w:w="-1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276"/>
        <w:gridCol w:w="1984"/>
        <w:gridCol w:w="426"/>
        <w:gridCol w:w="1842"/>
        <w:gridCol w:w="2820"/>
      </w:tblGrid>
      <w:tr w:rsidR="00505AC1" w:rsidRPr="00390D6D" w14:paraId="7EE40B71" w14:textId="77777777" w:rsidTr="00082CE3">
        <w:trPr>
          <w:trHeight w:val="257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ED91E04" w14:textId="77777777" w:rsidR="00505AC1" w:rsidRPr="00390D6D" w:rsidRDefault="00505AC1">
            <w:pPr>
              <w:rPr>
                <w:rFonts w:ascii="Calibri" w:eastAsia="Arial Unicode MS" w:hAnsi="Calibri" w:cs="Calibri"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614344" w14:textId="77777777" w:rsidR="00505AC1" w:rsidRPr="00D36463" w:rsidRDefault="00505AC1" w:rsidP="00505AC1">
            <w:pPr>
              <w:pStyle w:val="Ttulo2"/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</w:rPr>
              <w:t>Grado Acad.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E49F0" w14:textId="77777777" w:rsidR="00505AC1" w:rsidRPr="00D36463" w:rsidRDefault="00505AC1" w:rsidP="00505AC1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</w:rPr>
              <w:t>Nombres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76BE8" w14:textId="77777777" w:rsidR="00505AC1" w:rsidRPr="00D36463" w:rsidRDefault="00505AC1" w:rsidP="00B04A64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</w:rPr>
              <w:t>Apellido 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037673" w14:textId="77777777" w:rsidR="00505AC1" w:rsidRPr="00D36463" w:rsidRDefault="00505AC1" w:rsidP="00B04A64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szCs w:val="22"/>
                <w:lang w:val="es-ES_tradnl"/>
              </w:rPr>
              <w:t>Apellido 2</w:t>
            </w:r>
          </w:p>
        </w:tc>
      </w:tr>
      <w:tr w:rsidR="00505AC1" w:rsidRPr="00390D6D" w14:paraId="71E9FE11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D97DD06" w14:textId="77777777" w:rsidR="00505AC1" w:rsidRPr="007E481C" w:rsidRDefault="00505AC1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u w:val="single"/>
                <w:lang w:val="es-ES_tradnl"/>
              </w:rPr>
            </w:pPr>
            <w:r w:rsidRPr="007E481C">
              <w:rPr>
                <w:rFonts w:ascii="Calibri" w:eastAsia="Arial Unicode MS" w:hAnsi="Calibri" w:cs="Calibri"/>
                <w:b/>
                <w:color w:val="17365D"/>
                <w:szCs w:val="18"/>
                <w:u w:val="single"/>
                <w:lang w:val="es-ES_tradnl"/>
              </w:rPr>
              <w:t>Autor 1</w:t>
            </w:r>
          </w:p>
        </w:tc>
        <w:sdt>
          <w:sdtPr>
            <w:rPr>
              <w:rFonts w:ascii="Calibri" w:eastAsia="Arial Unicode MS" w:hAnsi="Calibri" w:cs="Calibri"/>
              <w:color w:val="17365D"/>
              <w:sz w:val="18"/>
              <w:szCs w:val="18"/>
            </w:rPr>
            <w:id w:val="-484698127"/>
            <w:placeholder>
              <w:docPart w:val="4D5E29B9CBF74A6BA82CE05167E86C88"/>
            </w:placeholder>
            <w:showingPlcHdr/>
            <w:dropDownList>
              <w:listItem w:value="Elija un elemento."/>
              <w:listItem w:displayText="ESTUDIANTE" w:value="ESTUDIANTE"/>
              <w:listItem w:displayText="DR." w:value="DR."/>
              <w:listItem w:displayText="ING." w:value="ING."/>
              <w:listItem w:displayText="LIC." w:value="LIC."/>
              <w:listItem w:displayText="MED." w:value="MED."/>
              <w:listItem w:displayText="MGS." w:value="MGS."/>
              <w:listItem w:displayText="MSC." w:value="MSC."/>
              <w:listItem w:displayText="OD." w:value="OD."/>
              <w:listItem w:displayText="PHD." w:value="PHD."/>
              <w:listItem w:displayText="PSIC." w:value="PSIC."/>
            </w:dropDownList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FFDDB"/>
                <w:vAlign w:val="center"/>
              </w:tcPr>
              <w:p w14:paraId="1606E31C" w14:textId="77777777" w:rsidR="00505AC1" w:rsidRPr="00390D6D" w:rsidRDefault="00BB4011" w:rsidP="007E481C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Textodelmarcadordeposicin"/>
                    <w:b/>
                    <w:color w:val="auto"/>
                  </w:rPr>
                  <w:t>Clic aquí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597212941"/>
            <w:placeholder>
              <w:docPart w:val="4DC0CD92BE754D69A8FB5F330A2D8BA7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FFDDB"/>
                <w:vAlign w:val="center"/>
              </w:tcPr>
              <w:p w14:paraId="214357EE" w14:textId="77777777" w:rsidR="00505AC1" w:rsidRPr="00390D6D" w:rsidRDefault="006D38E1" w:rsidP="00BB4011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406041074"/>
            <w:placeholder>
              <w:docPart w:val="2F1C38881E764874B65AC5A5DE6ADB09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26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FFDDB"/>
                <w:vAlign w:val="center"/>
              </w:tcPr>
              <w:p w14:paraId="2F910620" w14:textId="77777777" w:rsidR="00505AC1" w:rsidRPr="00390D6D" w:rsidRDefault="00BB4011" w:rsidP="00BB4011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876901340"/>
            <w:placeholder>
              <w:docPart w:val="2E0013C1278A487CA377A859B95292F0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FFDDB"/>
                <w:vAlign w:val="center"/>
              </w:tcPr>
              <w:p w14:paraId="69A4CA19" w14:textId="77777777" w:rsidR="00505AC1" w:rsidRPr="00390D6D" w:rsidRDefault="00BB4011" w:rsidP="00BB4011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</w:tr>
      <w:tr w:rsidR="000C5192" w:rsidRPr="00390D6D" w14:paraId="46D0AABA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8C4BBFA" w14:textId="77777777" w:rsidR="000C5192" w:rsidRPr="00390D6D" w:rsidRDefault="000C5192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Institución</w:t>
            </w:r>
            <w:r w:rsidR="00D3646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6E6C2B93" w14:textId="77777777" w:rsidR="000C5192" w:rsidRPr="00FE2899" w:rsidRDefault="000C5192" w:rsidP="00D36463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870DD1" w:rsidRPr="00390D6D" w14:paraId="5A74208E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E327304" w14:textId="77777777" w:rsidR="00870DD1" w:rsidRPr="00390D6D" w:rsidRDefault="00870DD1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Whatsapp: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00734B4E" w14:textId="77777777" w:rsidR="00870DD1" w:rsidRPr="00FE2899" w:rsidRDefault="00870DD1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621CA38F" w14:textId="77777777" w:rsidR="00870DD1" w:rsidRPr="00390D6D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Teléfono</w:t>
            </w:r>
            <w:r w:rsidR="00D3646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7FBB95F0" w14:textId="77777777" w:rsidR="00870DD1" w:rsidRPr="00FE2899" w:rsidRDefault="00870DD1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870DD1" w:rsidRPr="00390D6D" w14:paraId="28427663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11D7E8" w14:textId="77777777" w:rsidR="00870DD1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Email personal</w:t>
            </w:r>
            <w:r w:rsidR="00D36463" w:rsidRPr="00D3646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2B949D79" w14:textId="77777777" w:rsidR="00870DD1" w:rsidRPr="00FE2899" w:rsidRDefault="00870DD1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7F69FBA7" w14:textId="77777777" w:rsidR="00870DD1" w:rsidRPr="00390D6D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Email</w:t>
            </w:r>
            <w:r w:rsidR="005B6F85"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 xml:space="preserve"> Institucional</w:t>
            </w:r>
            <w:r w:rsidR="00D3646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1FE82790" w14:textId="77777777" w:rsidR="00870DD1" w:rsidRPr="00FE2899" w:rsidRDefault="00870DD1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870DD1" w:rsidRPr="00390D6D" w14:paraId="1CDD664C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8C47ADA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44A9AA3A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3BF45347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272BAD53" w14:textId="77777777" w:rsidR="00870DD1" w:rsidRPr="00390D6D" w:rsidRDefault="00870DD1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Hoja de vida</w:t>
            </w:r>
            <w:r w:rsidR="00D3646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FFDDB"/>
            <w:vAlign w:val="center"/>
          </w:tcPr>
          <w:p w14:paraId="51A51D85" w14:textId="77777777" w:rsidR="00870DD1" w:rsidRPr="00FE2899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  <w:r w:rsidRPr="00FE2899">
              <w:rPr>
                <w:rFonts w:ascii="Calibri" w:eastAsia="Arial Unicode MS" w:hAnsi="Calibri" w:cs="Calibri"/>
                <w:color w:val="17365D"/>
                <w:szCs w:val="18"/>
              </w:rPr>
              <w:t xml:space="preserve">No </w:t>
            </w:r>
            <w:r w:rsidR="005B6F85" w:rsidRPr="00FE2899">
              <w:rPr>
                <w:rFonts w:ascii="Calibri" w:eastAsia="Arial Unicode MS" w:hAnsi="Calibri" w:cs="Calibri"/>
                <w:color w:val="17365D"/>
                <w:szCs w:val="18"/>
              </w:rPr>
              <w:t>exceder las 50 palabras</w:t>
            </w:r>
            <w:r w:rsidRPr="00FE2899">
              <w:rPr>
                <w:rFonts w:ascii="Calibri" w:eastAsia="Arial Unicode MS" w:hAnsi="Calibri" w:cs="Calibri"/>
                <w:color w:val="17365D"/>
                <w:szCs w:val="18"/>
              </w:rPr>
              <w:t>.</w:t>
            </w:r>
          </w:p>
          <w:p w14:paraId="466A6563" w14:textId="77777777" w:rsidR="00870DD1" w:rsidRPr="00FE2899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7AC05A48" w14:textId="77777777" w:rsidR="00870DD1" w:rsidRPr="00FE2899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40547BC2" w14:textId="77777777" w:rsidR="00870DD1" w:rsidRPr="00FE2899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041CA835" w14:textId="77777777" w:rsidR="00870DD1" w:rsidRPr="00FE2899" w:rsidRDefault="00870DD1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5A6DADDA" w14:textId="77777777" w:rsidR="0044252B" w:rsidRPr="00FE2899" w:rsidRDefault="0044252B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3CB371AB" w14:textId="77777777" w:rsidR="0044252B" w:rsidRPr="00FE2899" w:rsidRDefault="0044252B" w:rsidP="00F84673">
            <w:pPr>
              <w:pStyle w:val="Textointerno"/>
              <w:framePr w:wrap="around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4B1C6F0F" w14:textId="77777777" w:rsidR="00870DD1" w:rsidRPr="00390D6D" w:rsidRDefault="00870DD1" w:rsidP="00D36463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 w:val="18"/>
                <w:szCs w:val="18"/>
              </w:rPr>
            </w:pPr>
          </w:p>
        </w:tc>
      </w:tr>
      <w:tr w:rsidR="00870DD1" w:rsidRPr="00390D6D" w14:paraId="2CB0FF52" w14:textId="77777777" w:rsidTr="00082CE3">
        <w:trPr>
          <w:trHeight w:val="221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4AA2EE6" w14:textId="77777777" w:rsidR="00870DD1" w:rsidRPr="00390D6D" w:rsidRDefault="00870DD1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D61DB9" w14:textId="77777777" w:rsidR="00870DD1" w:rsidRPr="00D36463" w:rsidRDefault="00870DD1" w:rsidP="00F84673">
            <w:pPr>
              <w:pStyle w:val="Ttulo2"/>
              <w:rPr>
                <w:rFonts w:ascii="Calibri" w:eastAsia="Arial Unicode MS" w:hAnsi="Calibri" w:cs="Calibri"/>
                <w:b/>
                <w:color w:val="17365D"/>
                <w:sz w:val="22"/>
                <w:szCs w:val="24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szCs w:val="24"/>
              </w:rPr>
              <w:t>Grado Acad.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43F18E7" w14:textId="77777777" w:rsidR="00870DD1" w:rsidRPr="00D36463" w:rsidRDefault="00870DD1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</w:rPr>
              <w:t>Nombres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3AB0F76" w14:textId="77777777" w:rsidR="00870DD1" w:rsidRPr="00D36463" w:rsidRDefault="00870DD1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</w:rPr>
              <w:t>Apellido 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7D0EE3" w14:textId="77777777" w:rsidR="00870DD1" w:rsidRPr="00D36463" w:rsidRDefault="00870DD1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22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22"/>
                <w:lang w:val="es-ES_tradnl"/>
              </w:rPr>
              <w:t>Apellido 2</w:t>
            </w:r>
          </w:p>
        </w:tc>
      </w:tr>
      <w:tr w:rsidR="005B6F85" w:rsidRPr="00390D6D" w14:paraId="110A9A92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3FB300" w14:textId="77777777" w:rsidR="005B6F85" w:rsidRPr="007E481C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u w:val="single"/>
                <w:lang w:val="es-ES_tradnl"/>
              </w:rPr>
            </w:pPr>
            <w:r w:rsidRPr="007E481C">
              <w:rPr>
                <w:rFonts w:ascii="Calibri" w:eastAsia="Arial Unicode MS" w:hAnsi="Calibri" w:cs="Calibri"/>
                <w:b/>
                <w:color w:val="17365D"/>
                <w:szCs w:val="18"/>
                <w:u w:val="single"/>
                <w:lang w:val="es-ES_tradnl"/>
              </w:rPr>
              <w:t>Autor 2</w:t>
            </w:r>
          </w:p>
        </w:tc>
        <w:sdt>
          <w:sdtPr>
            <w:rPr>
              <w:rFonts w:ascii="Calibri" w:eastAsia="Arial Unicode MS" w:hAnsi="Calibri" w:cs="Calibri"/>
              <w:color w:val="17365D"/>
              <w:sz w:val="18"/>
              <w:szCs w:val="18"/>
            </w:rPr>
            <w:id w:val="465710367"/>
            <w:placeholder>
              <w:docPart w:val="D8C0B6017756434D9DD1F3D11944662E"/>
            </w:placeholder>
            <w:showingPlcHdr/>
            <w:dropDownList>
              <w:listItem w:value="Elija un elemento."/>
              <w:listItem w:displayText="ESTUDIANTE" w:value="ESTUDIANTE"/>
              <w:listItem w:displayText="DR." w:value="DR."/>
              <w:listItem w:displayText="ING." w:value="ING."/>
              <w:listItem w:displayText="LIC." w:value="LIC."/>
              <w:listItem w:displayText="MED." w:value="MED."/>
              <w:listItem w:displayText="MGS." w:value="MGS."/>
              <w:listItem w:displayText="MSC." w:value="MSC."/>
              <w:listItem w:displayText="OD." w:value="OD."/>
              <w:listItem w:displayText="PHD." w:value="PHD."/>
              <w:listItem w:displayText="PSIC." w:value="PSIC."/>
            </w:dropDownList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E5DFEC" w:themeFill="accent4" w:themeFillTint="33"/>
                <w:vAlign w:val="center"/>
              </w:tcPr>
              <w:p w14:paraId="2FC2C20B" w14:textId="77777777" w:rsidR="005B6F85" w:rsidRPr="00390D6D" w:rsidRDefault="001D5F38" w:rsidP="001D5F38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Textodelmarcadordeposicin"/>
                    <w:b/>
                    <w:color w:val="auto"/>
                  </w:rPr>
                  <w:t>Clic aquí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36254969"/>
            <w:placeholder>
              <w:docPart w:val="348FBCD336A94C829689440CF14BF2AD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5DFEC" w:themeFill="accent4" w:themeFillTint="33"/>
                <w:vAlign w:val="center"/>
              </w:tcPr>
              <w:p w14:paraId="5D9AFEEE" w14:textId="77777777" w:rsidR="005B6F85" w:rsidRPr="00390D6D" w:rsidRDefault="00BB4011" w:rsidP="00F84673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954517554"/>
            <w:placeholder>
              <w:docPart w:val="2403FB8D4EE1416AA1C36762BF5AF34C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26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5DFEC" w:themeFill="accent4" w:themeFillTint="33"/>
                <w:vAlign w:val="center"/>
              </w:tcPr>
              <w:p w14:paraId="1E32CF9F" w14:textId="77777777" w:rsidR="005B6F85" w:rsidRPr="00390D6D" w:rsidRDefault="00BB4011" w:rsidP="00F84673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-1462023519"/>
            <w:placeholder>
              <w:docPart w:val="822E81F5B93B4671AE4F268C68A16C98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E5DFEC" w:themeFill="accent4" w:themeFillTint="33"/>
                <w:vAlign w:val="center"/>
              </w:tcPr>
              <w:p w14:paraId="1E53D477" w14:textId="77777777" w:rsidR="005B6F85" w:rsidRPr="00390D6D" w:rsidRDefault="00BB4011" w:rsidP="00F84673">
                <w:pPr>
                  <w:jc w:val="center"/>
                  <w:rPr>
                    <w:rFonts w:ascii="Calibri" w:eastAsia="Arial Unicode MS" w:hAnsi="Calibri" w:cs="Calibri"/>
                    <w:b/>
                    <w:color w:val="17365D"/>
                    <w:sz w:val="18"/>
                    <w:szCs w:val="18"/>
                    <w:lang w:val="es-ES_tradnl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</w:tr>
      <w:tr w:rsidR="005B6F85" w:rsidRPr="00390D6D" w14:paraId="40A458A6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D89580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Institución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35EC2DC3" w14:textId="77777777" w:rsidR="005B6F85" w:rsidRPr="00FE2899" w:rsidRDefault="005B6F85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6BBB74BE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E9A4BA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Whatsapp: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4D617E43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3035B292" w14:textId="77777777" w:rsidR="005B6F85" w:rsidRPr="00390D6D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Teléfono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171069E7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29B6FCA5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17A9536" w14:textId="77777777" w:rsidR="005B6F85" w:rsidRPr="00D36463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</w:pPr>
            <w:r w:rsidRPr="00D3646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Email personal</w:t>
            </w:r>
            <w:r w:rsidR="00D36463" w:rsidRPr="00D3646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26BAF995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6E058F1C" w14:textId="77777777" w:rsidR="005B6F85" w:rsidRPr="00390D6D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Email Institucional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66501809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58975916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C070494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64479C46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2A4302AC" w14:textId="77777777" w:rsidR="00D36463" w:rsidRDefault="00D3646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67CA40C5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Hoja de vida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5DFEC" w:themeFill="accent4" w:themeFillTint="33"/>
            <w:vAlign w:val="center"/>
          </w:tcPr>
          <w:p w14:paraId="5523BFEC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  <w:r w:rsidRPr="00FE2899">
              <w:rPr>
                <w:rFonts w:ascii="Calibri" w:eastAsia="Arial Unicode MS" w:hAnsi="Calibri" w:cs="Calibri"/>
                <w:color w:val="17365D"/>
                <w:szCs w:val="18"/>
              </w:rPr>
              <w:t>No exceder las 50 palabras.</w:t>
            </w:r>
          </w:p>
          <w:p w14:paraId="5786B253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65740213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2E8090A2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153968C0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567455AE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4807DC70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70A08190" w14:textId="77777777" w:rsidR="005B6F85" w:rsidRPr="00390D6D" w:rsidRDefault="005B6F85" w:rsidP="00D36463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 w:val="18"/>
                <w:szCs w:val="18"/>
              </w:rPr>
            </w:pPr>
          </w:p>
        </w:tc>
      </w:tr>
      <w:tr w:rsidR="005B6F85" w:rsidRPr="00390D6D" w14:paraId="1465EEB1" w14:textId="77777777" w:rsidTr="00082CE3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4190DC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5F2908" w14:textId="77777777" w:rsidR="005B6F85" w:rsidRPr="00390D6D" w:rsidRDefault="005B6F85" w:rsidP="00F84673">
            <w:pPr>
              <w:pStyle w:val="Ttulo2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</w:rPr>
              <w:t>Grado Acad.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CB5DAF7" w14:textId="77777777" w:rsidR="005B6F85" w:rsidRPr="00390D6D" w:rsidRDefault="005B6F85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Nombres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9E2560" w14:textId="77777777" w:rsidR="005B6F85" w:rsidRPr="00390D6D" w:rsidRDefault="005B6F85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Apellido 1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90CA014" w14:textId="77777777" w:rsidR="005B6F85" w:rsidRPr="00390D6D" w:rsidRDefault="005B6F85" w:rsidP="00F84673">
            <w:pPr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Apellido 2</w:t>
            </w:r>
          </w:p>
        </w:tc>
      </w:tr>
      <w:tr w:rsidR="005B6F85" w:rsidRPr="00390D6D" w14:paraId="1EF0F67D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582C475" w14:textId="77777777" w:rsidR="005B6F85" w:rsidRPr="007E481C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u w:val="single"/>
                <w:lang w:val="es-ES_tradnl"/>
              </w:rPr>
            </w:pPr>
            <w:r w:rsidRPr="007E481C">
              <w:rPr>
                <w:rFonts w:ascii="Calibri" w:eastAsia="Arial Unicode MS" w:hAnsi="Calibri" w:cs="Calibri"/>
                <w:b/>
                <w:color w:val="17365D"/>
                <w:szCs w:val="18"/>
                <w:u w:val="single"/>
                <w:lang w:val="es-ES_tradnl"/>
              </w:rPr>
              <w:t>Autor 3</w:t>
            </w:r>
          </w:p>
        </w:tc>
        <w:sdt>
          <w:sdtPr>
            <w:rPr>
              <w:rFonts w:ascii="Calibri" w:eastAsia="Arial Unicode MS" w:hAnsi="Calibri" w:cs="Calibri"/>
              <w:color w:val="17365D"/>
              <w:sz w:val="18"/>
              <w:szCs w:val="18"/>
            </w:rPr>
            <w:id w:val="-932889067"/>
            <w:placeholder>
              <w:docPart w:val="4AD2773818B14C1AB8C56B25CED502A6"/>
            </w:placeholder>
            <w:showingPlcHdr/>
            <w:dropDownList>
              <w:listItem w:value="Elija un elemento."/>
              <w:listItem w:displayText="ESTUDIANTE" w:value="ESTUDIANTE"/>
              <w:listItem w:displayText="DR." w:value="DR."/>
              <w:listItem w:displayText="ING." w:value="ING."/>
              <w:listItem w:displayText="LIC." w:value="LIC."/>
              <w:listItem w:displayText="MED." w:value="MED."/>
              <w:listItem w:displayText="MGS." w:value="MGS."/>
              <w:listItem w:displayText="MSC." w:value="MSC."/>
              <w:listItem w:displayText="OD." w:value="OD."/>
              <w:listItem w:displayText="PHD." w:value="PHD."/>
              <w:listItem w:displayText="PSIC." w:value="PSIC."/>
            </w:dropDownList>
          </w:sdtPr>
          <w:sdtContent>
            <w:tc>
              <w:tcPr>
                <w:tcW w:w="127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24B79346" w14:textId="77777777" w:rsidR="005B6F85" w:rsidRPr="00390D6D" w:rsidRDefault="001D5F38" w:rsidP="001D5F38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Textodelmarcadordeposicin"/>
                    <w:b/>
                    <w:color w:val="auto"/>
                  </w:rPr>
                  <w:t>Clic aquí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-2066639536"/>
            <w:placeholder>
              <w:docPart w:val="2BA63A78E30E440899C08542B85A50BE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198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3199A4F2" w14:textId="77777777" w:rsidR="005B6F85" w:rsidRPr="00390D6D" w:rsidRDefault="00FE2899" w:rsidP="00082CE3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1255241399"/>
            <w:placeholder>
              <w:docPart w:val="7A130C3CA4904F3D97A3245CAF72F631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268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6E599A73" w14:textId="77777777" w:rsidR="005B6F85" w:rsidRPr="00390D6D" w:rsidRDefault="00BB4011" w:rsidP="00F84673">
                <w:pPr>
                  <w:pStyle w:val="Textointerno"/>
                  <w:framePr w:wrap="around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  <w:sdt>
          <w:sdtPr>
            <w:rPr>
              <w:rStyle w:val="Estilo1"/>
              <w:rFonts w:eastAsia="Arial Unicode MS"/>
            </w:rPr>
            <w:id w:val="423310472"/>
            <w:placeholder>
              <w:docPart w:val="34EACB27639441D2AE0FC37A7F7AA29A"/>
            </w:placeholder>
            <w:showingPlcHdr/>
          </w:sdtPr>
          <w:sdtEndPr>
            <w:rPr>
              <w:rStyle w:val="Fuentedeprrafopredeter"/>
              <w:rFonts w:ascii="Calibri" w:hAnsi="Calibri" w:cs="Calibri"/>
              <w:caps w:val="0"/>
              <w:color w:val="17365D"/>
              <w:sz w:val="18"/>
              <w:szCs w:val="18"/>
            </w:rPr>
          </w:sdtEndPr>
          <w:sdtContent>
            <w:tc>
              <w:tcPr>
                <w:tcW w:w="282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clear" w:color="auto" w:fill="DAEEF3" w:themeFill="accent5" w:themeFillTint="33"/>
                <w:vAlign w:val="center"/>
              </w:tcPr>
              <w:p w14:paraId="7E871301" w14:textId="77777777" w:rsidR="005B6F85" w:rsidRPr="00390D6D" w:rsidRDefault="00BB4011" w:rsidP="00F84673">
                <w:pPr>
                  <w:pStyle w:val="Textointerno"/>
                  <w:framePr w:hSpace="0" w:vSpace="0" w:wrap="auto" w:yAlign="inline"/>
                  <w:jc w:val="center"/>
                  <w:rPr>
                    <w:rFonts w:ascii="Calibri" w:eastAsia="Arial Unicode MS" w:hAnsi="Calibri" w:cs="Calibri"/>
                    <w:color w:val="17365D"/>
                    <w:sz w:val="18"/>
                    <w:szCs w:val="18"/>
                  </w:rPr>
                </w:pPr>
                <w:r>
                  <w:rPr>
                    <w:rStyle w:val="Estilo1"/>
                    <w:rFonts w:eastAsia="Arial Unicode MS"/>
                  </w:rPr>
                  <w:t>-</w:t>
                </w:r>
              </w:p>
            </w:tc>
          </w:sdtContent>
        </w:sdt>
      </w:tr>
      <w:tr w:rsidR="005B6F85" w:rsidRPr="00390D6D" w14:paraId="3474B2DF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D2CED42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Institución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F96BA44" w14:textId="77777777" w:rsidR="005B6F85" w:rsidRPr="00FE2899" w:rsidRDefault="005B6F85" w:rsidP="007E481C">
            <w:pPr>
              <w:pStyle w:val="Textointerno"/>
              <w:framePr w:wrap="around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77142191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BFEEBA0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Whatsapp: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DA2586D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58273ED0" w14:textId="77777777" w:rsidR="005B6F85" w:rsidRPr="00390D6D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Teléfono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74A19D15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590F78B2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A58AA17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FE6FE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Email personal</w:t>
            </w:r>
            <w:r w:rsidR="00FE6FE3" w:rsidRPr="00FE6FE3">
              <w:rPr>
                <w:rFonts w:ascii="Calibri" w:eastAsia="Arial Unicode MS" w:hAnsi="Calibri" w:cs="Calibri"/>
                <w:b/>
                <w:color w:val="17365D"/>
                <w:sz w:val="16"/>
                <w:szCs w:val="18"/>
                <w:lang w:val="es-ES_tradnl"/>
              </w:rPr>
              <w:t>: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6821C49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883CD86" w14:textId="77777777" w:rsidR="005B6F85" w:rsidRPr="00390D6D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Email Institucional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</w:rPr>
              <w:t>:</w:t>
            </w:r>
          </w:p>
        </w:tc>
        <w:tc>
          <w:tcPr>
            <w:tcW w:w="2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3705F94" w14:textId="77777777" w:rsidR="005B6F85" w:rsidRPr="00FE2899" w:rsidRDefault="005B6F85" w:rsidP="007E481C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</w:tc>
      </w:tr>
      <w:tr w:rsidR="005B6F85" w:rsidRPr="00390D6D" w14:paraId="4E189444" w14:textId="77777777" w:rsidTr="00723FC1">
        <w:trPr>
          <w:trHeight w:val="269"/>
        </w:trPr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1962CE4" w14:textId="77777777" w:rsidR="00FE6FE3" w:rsidRDefault="00FE6FE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3944F3B5" w14:textId="77777777" w:rsidR="00FE6FE3" w:rsidRDefault="00FE6FE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2546282B" w14:textId="77777777" w:rsidR="00FE6FE3" w:rsidRDefault="00FE6FE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0F7FC30E" w14:textId="77777777" w:rsidR="00FE6FE3" w:rsidRDefault="00FE6FE3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</w:p>
          <w:p w14:paraId="336AA3DD" w14:textId="77777777" w:rsidR="005B6F85" w:rsidRPr="00390D6D" w:rsidRDefault="005B6F85" w:rsidP="007E481C">
            <w:pPr>
              <w:jc w:val="right"/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</w:pPr>
            <w:r w:rsidRPr="00390D6D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Hoja de vida</w:t>
            </w:r>
            <w:r w:rsidR="00FE6FE3">
              <w:rPr>
                <w:rFonts w:ascii="Calibri" w:eastAsia="Arial Unicode MS" w:hAnsi="Calibri" w:cs="Calibri"/>
                <w:b/>
                <w:color w:val="17365D"/>
                <w:sz w:val="18"/>
                <w:szCs w:val="18"/>
                <w:lang w:val="es-ES_tradnl"/>
              </w:rPr>
              <w:t>:</w:t>
            </w:r>
          </w:p>
        </w:tc>
        <w:tc>
          <w:tcPr>
            <w:tcW w:w="8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14:paraId="1D1D1C78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  <w:r w:rsidRPr="00FE2899">
              <w:rPr>
                <w:rFonts w:ascii="Calibri" w:eastAsia="Arial Unicode MS" w:hAnsi="Calibri" w:cs="Calibri"/>
                <w:color w:val="17365D"/>
                <w:szCs w:val="18"/>
              </w:rPr>
              <w:t>No exceder las 50 palabras.</w:t>
            </w:r>
          </w:p>
          <w:p w14:paraId="00D9F081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43EC2E39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56B624BD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24AC3869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7DFCCE23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667D052E" w14:textId="77777777" w:rsidR="00CD4FCE" w:rsidRPr="00FE2899" w:rsidRDefault="00CD4FCE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653CA846" w14:textId="77777777" w:rsidR="00CD4FCE" w:rsidRPr="00FE2899" w:rsidRDefault="00CD4FCE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63107B37" w14:textId="77777777" w:rsidR="005B6F85" w:rsidRPr="00FE2899" w:rsidRDefault="005B6F85" w:rsidP="00F84673">
            <w:pPr>
              <w:pStyle w:val="Textointerno"/>
              <w:framePr w:hSpace="0" w:vSpace="0" w:wrap="auto" w:yAlign="inline"/>
              <w:jc w:val="center"/>
              <w:rPr>
                <w:rFonts w:ascii="Calibri" w:eastAsia="Arial Unicode MS" w:hAnsi="Calibri" w:cs="Calibri"/>
                <w:color w:val="17365D"/>
                <w:szCs w:val="18"/>
              </w:rPr>
            </w:pPr>
          </w:p>
          <w:p w14:paraId="0A53DB81" w14:textId="77777777" w:rsidR="005B6F85" w:rsidRPr="00390D6D" w:rsidRDefault="005B6F85" w:rsidP="00D36463">
            <w:pPr>
              <w:pStyle w:val="Textointerno"/>
              <w:framePr w:hSpace="0" w:vSpace="0" w:wrap="auto" w:yAlign="inline"/>
              <w:rPr>
                <w:rFonts w:ascii="Calibri" w:eastAsia="Arial Unicode MS" w:hAnsi="Calibri" w:cs="Calibri"/>
                <w:color w:val="17365D"/>
                <w:sz w:val="18"/>
                <w:szCs w:val="18"/>
              </w:rPr>
            </w:pPr>
          </w:p>
        </w:tc>
      </w:tr>
    </w:tbl>
    <w:p w14:paraId="1FFCDB95" w14:textId="77777777" w:rsidR="00CB31D8" w:rsidRDefault="00156EBA" w:rsidP="00A90AF2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  <w: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  <w:t xml:space="preserve"> </w:t>
      </w:r>
    </w:p>
    <w:p w14:paraId="4280A5AA" w14:textId="77777777" w:rsidR="006D65D5" w:rsidRDefault="006D65D5" w:rsidP="00A90AF2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5C604FFC" w14:textId="77777777" w:rsidR="006D65D5" w:rsidRDefault="006D65D5" w:rsidP="00A90AF2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75E95F98" w14:textId="77777777" w:rsidR="00BB4011" w:rsidRDefault="00BB4011" w:rsidP="00A90AF2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15053D63" w14:textId="77777777" w:rsidR="00BB4011" w:rsidRDefault="00BB4011" w:rsidP="00A90AF2">
      <w:pPr>
        <w:rPr>
          <w:rFonts w:ascii="Verdana" w:eastAsia="Arial Unicode MS" w:hAnsi="Verdana" w:cs="Arial"/>
          <w:b/>
          <w:color w:val="17365D"/>
          <w:sz w:val="18"/>
          <w:szCs w:val="18"/>
          <w:lang w:val="es-ES_tradnl"/>
        </w:rPr>
      </w:pPr>
    </w:p>
    <w:p w14:paraId="0510B97D" w14:textId="33EA9EBF" w:rsidR="006A75B3" w:rsidRPr="00023789" w:rsidRDefault="006A75B3" w:rsidP="00156EBA">
      <w:pPr>
        <w:pStyle w:val="Ttulo"/>
        <w:rPr>
          <w:color w:val="1F497D"/>
        </w:rPr>
      </w:pPr>
      <w:r w:rsidRPr="00023789">
        <w:rPr>
          <w:color w:val="1F497D"/>
        </w:rPr>
        <w:t>RESUMEN DE</w:t>
      </w:r>
      <w:r>
        <w:rPr>
          <w:color w:val="1F497D"/>
        </w:rPr>
        <w:t xml:space="preserve"> </w:t>
      </w:r>
      <w:r w:rsidR="00041DB3">
        <w:rPr>
          <w:color w:val="1F497D"/>
        </w:rPr>
        <w:t>PONENCIA</w:t>
      </w:r>
    </w:p>
    <w:p w14:paraId="6DA89E90" w14:textId="77777777" w:rsidR="006A75B3" w:rsidRDefault="006A75B3" w:rsidP="006A75B3">
      <w:pPr>
        <w:jc w:val="both"/>
        <w:rPr>
          <w:rFonts w:ascii="Garamond" w:hAnsi="Garamond"/>
        </w:rPr>
      </w:pPr>
    </w:p>
    <w:p w14:paraId="78D7F651" w14:textId="3C8C3714" w:rsidR="00613500" w:rsidRDefault="00613500" w:rsidP="006A75B3">
      <w:pPr>
        <w:jc w:val="both"/>
        <w:rPr>
          <w:rFonts w:ascii="Garamond" w:hAnsi="Garamond"/>
          <w:sz w:val="28"/>
          <w:szCs w:val="28"/>
        </w:rPr>
      </w:pPr>
      <w:r w:rsidRPr="006D38E1">
        <w:rPr>
          <w:rFonts w:asciiTheme="minorHAnsi" w:hAnsiTheme="minorHAnsi"/>
          <w:b/>
          <w:szCs w:val="28"/>
        </w:rPr>
        <w:t xml:space="preserve">Nombre de </w:t>
      </w:r>
      <w:r w:rsidR="00041DB3">
        <w:rPr>
          <w:rFonts w:asciiTheme="minorHAnsi" w:hAnsiTheme="minorHAnsi"/>
          <w:b/>
          <w:szCs w:val="28"/>
        </w:rPr>
        <w:t>la ponencia</w:t>
      </w:r>
      <w:r w:rsidRPr="006D38E1">
        <w:rPr>
          <w:rFonts w:asciiTheme="minorHAnsi" w:hAnsiTheme="minorHAnsi"/>
          <w:b/>
          <w:szCs w:val="28"/>
        </w:rPr>
        <w:t>:</w:t>
      </w:r>
      <w:r w:rsidR="006D38E1">
        <w:rPr>
          <w:rFonts w:asciiTheme="minorHAnsi" w:hAnsiTheme="minorHAnsi"/>
          <w:b/>
          <w:szCs w:val="28"/>
        </w:rPr>
        <w:t xml:space="preserve"> </w:t>
      </w:r>
      <w:r w:rsidR="00DC4246" w:rsidRPr="006D38E1">
        <w:rPr>
          <w:rFonts w:ascii="Garamond" w:hAnsi="Garamond"/>
          <w:szCs w:val="28"/>
        </w:rPr>
        <w:t xml:space="preserve"> </w:t>
      </w:r>
      <w:sdt>
        <w:sdtPr>
          <w:rPr>
            <w:rStyle w:val="Estilo6"/>
          </w:rPr>
          <w:id w:val="-85614337"/>
          <w:lock w:val="sdtLocked"/>
          <w:placeholder>
            <w:docPart w:val="2BA893B600EA4A4D8FEA905B01A2635A"/>
          </w:placeholder>
          <w:showingPlcHdr/>
          <w:text/>
        </w:sdtPr>
        <w:sdtEndPr>
          <w:rPr>
            <w:rStyle w:val="Fuentedeprrafopredeter"/>
            <w:rFonts w:ascii="Times New Roman" w:hAnsi="Times New Roman"/>
            <w:sz w:val="28"/>
            <w:szCs w:val="28"/>
          </w:rPr>
        </w:sdtEndPr>
        <w:sdtContent>
          <w:r w:rsidR="00900847">
            <w:rPr>
              <w:rStyle w:val="Textodelmarcadordeposicin"/>
            </w:rPr>
            <w:t>Haga clic aquí para es</w:t>
          </w:r>
          <w:r w:rsidR="00900847" w:rsidRPr="00D06864">
            <w:rPr>
              <w:rStyle w:val="Textodelmarcadordeposicin"/>
            </w:rPr>
            <w:t>cribir texto.</w:t>
          </w:r>
        </w:sdtContent>
      </w:sdt>
    </w:p>
    <w:p w14:paraId="101172F2" w14:textId="77777777" w:rsidR="00D3647B" w:rsidRDefault="00D3647B" w:rsidP="006A75B3">
      <w:pPr>
        <w:jc w:val="both"/>
        <w:rPr>
          <w:rFonts w:ascii="Garamond" w:hAnsi="Garamond"/>
          <w:sz w:val="28"/>
          <w:szCs w:val="28"/>
        </w:rPr>
      </w:pPr>
    </w:p>
    <w:p w14:paraId="08736896" w14:textId="77777777" w:rsidR="006D38E1" w:rsidRDefault="006D38E1" w:rsidP="006D38E1">
      <w:pPr>
        <w:jc w:val="both"/>
        <w:rPr>
          <w:rFonts w:ascii="Calibri" w:hAnsi="Calibri"/>
        </w:rPr>
      </w:pPr>
      <w:r w:rsidRPr="00692AFC">
        <w:rPr>
          <w:rFonts w:ascii="Calibri" w:hAnsi="Calibri"/>
          <w:b/>
        </w:rPr>
        <w:t>-</w:t>
      </w:r>
      <w:r>
        <w:rPr>
          <w:rFonts w:ascii="Calibri" w:hAnsi="Calibri"/>
          <w:b/>
        </w:rPr>
        <w:t xml:space="preserve"> (Marcar con una X el eje temático)</w:t>
      </w:r>
      <w:r w:rsidRPr="003357F8">
        <w:rPr>
          <w:rFonts w:ascii="Calibri" w:hAnsi="Calibri"/>
        </w:rPr>
        <w:t>:</w:t>
      </w:r>
    </w:p>
    <w:p w14:paraId="4E7FFE96" w14:textId="77777777" w:rsidR="00E83647" w:rsidRPr="0036643F" w:rsidRDefault="00E83647" w:rsidP="00E83647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54"/>
        <w:gridCol w:w="673"/>
      </w:tblGrid>
      <w:tr w:rsidR="002D2C42" w:rsidRPr="00EB5DCD" w14:paraId="34C997B5" w14:textId="77777777" w:rsidTr="00041DB3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C3B4A" w14:textId="2DB28D08" w:rsidR="002D2C42" w:rsidRPr="007F55E3" w:rsidRDefault="00041DB3" w:rsidP="002D2C42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cs="Calibri"/>
                <w:sz w:val="24"/>
                <w:szCs w:val="24"/>
              </w:rPr>
            </w:pPr>
            <w:r w:rsidRPr="009146C4">
              <w:rPr>
                <w:rFonts w:ascii="Verdana" w:eastAsia="Calibri" w:hAnsi="Verdana" w:cs="Calibri"/>
                <w:b/>
                <w:bCs/>
                <w:color w:val="000000"/>
              </w:rPr>
              <w:t xml:space="preserve">Microeconomía: </w:t>
            </w:r>
            <w:r w:rsidRPr="009146C4">
              <w:rPr>
                <w:rFonts w:ascii="Verdana" w:eastAsia="Calibri" w:hAnsi="Verdana" w:cs="Calibri"/>
                <w:color w:val="000000"/>
              </w:rPr>
              <w:t>Equilibrios y fallas de mercados, teoría del consumidor, teorías del productor, Teorías de juegos, Organización industrial, Micro econometría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5A08" w14:textId="77777777" w:rsidR="002D2C42" w:rsidRPr="00EB5DCD" w:rsidRDefault="002D2C42" w:rsidP="007055F1">
            <w:pPr>
              <w:rPr>
                <w:rFonts w:ascii="Calibri" w:hAnsi="Calibri"/>
              </w:rPr>
            </w:pPr>
          </w:p>
        </w:tc>
      </w:tr>
      <w:tr w:rsidR="002D2C42" w:rsidRPr="00EB5DCD" w14:paraId="7040F3B0" w14:textId="77777777" w:rsidTr="00041DB3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DDA70" w14:textId="09E67267" w:rsidR="002D2C42" w:rsidRPr="00894B3B" w:rsidRDefault="00041DB3" w:rsidP="002D2C42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eastAsia="Calibri" w:cs="Calibri"/>
                <w:color w:val="000000"/>
                <w:sz w:val="28"/>
                <w:szCs w:val="28"/>
              </w:rPr>
            </w:pPr>
            <w:r w:rsidRPr="009146C4">
              <w:rPr>
                <w:rFonts w:ascii="Verdana" w:eastAsia="Calibri" w:hAnsi="Verdana" w:cs="Calibri"/>
                <w:b/>
                <w:bCs/>
                <w:color w:val="000000"/>
              </w:rPr>
              <w:t>Macroeconomía:</w:t>
            </w:r>
            <w:r>
              <w:rPr>
                <w:rFonts w:ascii="Verdana" w:eastAsia="Calibri" w:hAnsi="Verdana" w:cs="Calibri"/>
                <w:b/>
                <w:bCs/>
                <w:color w:val="000000"/>
              </w:rPr>
              <w:t xml:space="preserve"> </w:t>
            </w:r>
            <w:r w:rsidRPr="009146C4">
              <w:rPr>
                <w:rFonts w:ascii="Verdana" w:eastAsia="Calibri" w:hAnsi="Verdana" w:cs="Calibri"/>
                <w:color w:val="000000"/>
              </w:rPr>
              <w:t>Cuentas nacionales y otras variables, macroeconómicas, Economía Internacional, Política monetaria y fiscal, Crecimiento y desarrollo económico, Macro econometría</w:t>
            </w:r>
            <w:r>
              <w:rPr>
                <w:rFonts w:ascii="Verdana" w:eastAsia="Calibri" w:hAnsi="Verdana" w:cs="Calibri"/>
                <w:color w:val="000000"/>
              </w:rPr>
              <w:t>.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1D2CD" w14:textId="77777777" w:rsidR="002D2C42" w:rsidRPr="00EB5DCD" w:rsidRDefault="002D2C42" w:rsidP="007055F1">
            <w:pPr>
              <w:rPr>
                <w:rFonts w:ascii="Calibri" w:hAnsi="Calibri"/>
              </w:rPr>
            </w:pPr>
          </w:p>
        </w:tc>
      </w:tr>
      <w:tr w:rsidR="002D2C42" w:rsidRPr="00EB5DCD" w14:paraId="0E87882C" w14:textId="77777777" w:rsidTr="00041DB3">
        <w:tc>
          <w:tcPr>
            <w:tcW w:w="7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9263" w14:textId="68BFA17F" w:rsidR="002D2C42" w:rsidRPr="00894B3B" w:rsidRDefault="00041DB3" w:rsidP="002D2C42">
            <w:pPr>
              <w:pStyle w:val="Prrafodelista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eastAsia="Calibri" w:cs="Calibri"/>
                <w:color w:val="000000"/>
                <w:sz w:val="28"/>
                <w:szCs w:val="28"/>
              </w:rPr>
            </w:pPr>
            <w:r w:rsidRPr="005020C0">
              <w:rPr>
                <w:rFonts w:ascii="Verdana" w:eastAsia="Calibri" w:hAnsi="Verdana" w:cs="Calibri"/>
                <w:b/>
                <w:bCs/>
                <w:color w:val="000000"/>
              </w:rPr>
              <w:t>Desarrollo Sostenible</w:t>
            </w:r>
            <w:r w:rsidRPr="005020C0">
              <w:rPr>
                <w:rFonts w:ascii="Verdana" w:eastAsia="Calibri" w:hAnsi="Verdana" w:cs="Calibri"/>
                <w:color w:val="000000"/>
              </w:rPr>
              <w:t>: Modelación a través de indicadores financieros, Riesgo, incertidumbre, e instrumentos financieros, Evaluación financiera, y valoración económica de proyectos locales sostenibles.</w:t>
            </w:r>
          </w:p>
        </w:tc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9A5B9" w14:textId="77777777" w:rsidR="002D2C42" w:rsidRPr="00EB5DCD" w:rsidRDefault="002D2C42" w:rsidP="007055F1">
            <w:pPr>
              <w:rPr>
                <w:rFonts w:ascii="Calibri" w:hAnsi="Calibri"/>
              </w:rPr>
            </w:pPr>
          </w:p>
        </w:tc>
      </w:tr>
    </w:tbl>
    <w:p w14:paraId="4D59B0F9" w14:textId="77777777" w:rsidR="00E83647" w:rsidRDefault="00E83647" w:rsidP="00E83647">
      <w:pPr>
        <w:jc w:val="both"/>
        <w:rPr>
          <w:rFonts w:ascii="Garamond" w:hAnsi="Garamond"/>
          <w:sz w:val="28"/>
          <w:szCs w:val="28"/>
        </w:rPr>
      </w:pPr>
    </w:p>
    <w:p w14:paraId="04E72637" w14:textId="77777777" w:rsidR="0046687E" w:rsidRDefault="0046687E" w:rsidP="00613500">
      <w:pPr>
        <w:jc w:val="both"/>
        <w:rPr>
          <w:rFonts w:ascii="Garamond" w:hAnsi="Garamond"/>
          <w:b/>
        </w:rPr>
      </w:pPr>
    </w:p>
    <w:p w14:paraId="32B1B2B8" w14:textId="77777777" w:rsidR="006A75B3" w:rsidRDefault="00613500" w:rsidP="00613500">
      <w:pPr>
        <w:jc w:val="both"/>
        <w:rPr>
          <w:rFonts w:ascii="Garamond" w:hAnsi="Garamond"/>
        </w:rPr>
      </w:pPr>
      <w:r w:rsidRPr="00DC4246">
        <w:rPr>
          <w:rFonts w:ascii="Garamond" w:hAnsi="Garamond"/>
          <w:b/>
        </w:rPr>
        <w:t>Descriptores claves</w:t>
      </w:r>
      <w:r>
        <w:rPr>
          <w:rFonts w:ascii="Garamond" w:hAnsi="Garamond"/>
        </w:rPr>
        <w:t xml:space="preserve">: </w:t>
      </w:r>
      <w:sdt>
        <w:sdtPr>
          <w:rPr>
            <w:rStyle w:val="Estilo9"/>
          </w:rPr>
          <w:id w:val="1341275017"/>
          <w:lock w:val="sdtLocked"/>
          <w:placeholder>
            <w:docPart w:val="21D60DB5EB814B3B815EAE8CED16FD30"/>
          </w:placeholder>
          <w:showingPlcHdr/>
        </w:sdtPr>
        <w:sdtEndPr>
          <w:rPr>
            <w:rStyle w:val="Fuentedeprrafopredeter"/>
            <w:rFonts w:ascii="Times New Roman" w:hAnsi="Times New Roman"/>
          </w:rPr>
        </w:sdtEndPr>
        <w:sdtContent>
          <w:r w:rsidR="00A55477">
            <w:rPr>
              <w:rStyle w:val="Textodelmarcadordeposicin"/>
            </w:rPr>
            <w:t>(5 palabras).</w:t>
          </w:r>
        </w:sdtContent>
      </w:sdt>
    </w:p>
    <w:p w14:paraId="66221329" w14:textId="77777777" w:rsidR="006A75B3" w:rsidRDefault="006A75B3" w:rsidP="006A75B3">
      <w:pPr>
        <w:jc w:val="both"/>
        <w:rPr>
          <w:rFonts w:ascii="Garamond" w:hAnsi="Garamond"/>
        </w:rPr>
      </w:pPr>
    </w:p>
    <w:p w14:paraId="4445EF53" w14:textId="77777777" w:rsidR="00613500" w:rsidRDefault="00613500" w:rsidP="00613500">
      <w:pPr>
        <w:jc w:val="both"/>
        <w:rPr>
          <w:rFonts w:ascii="Garamond" w:hAnsi="Garamond"/>
        </w:rPr>
      </w:pPr>
      <w:r w:rsidRPr="00DC4246">
        <w:rPr>
          <w:rFonts w:ascii="Garamond" w:hAnsi="Garamond"/>
          <w:b/>
        </w:rPr>
        <w:t>Resumen</w:t>
      </w:r>
      <w:r>
        <w:rPr>
          <w:rFonts w:ascii="Garamond" w:hAnsi="Garamond"/>
        </w:rPr>
        <w:t xml:space="preserve">: </w:t>
      </w:r>
      <w:sdt>
        <w:sdtPr>
          <w:rPr>
            <w:rStyle w:val="Estilo8"/>
            <w:color w:val="7F7F7F" w:themeColor="text1" w:themeTint="80"/>
          </w:rPr>
          <w:id w:val="954450221"/>
          <w:lock w:val="sdtLocked"/>
          <w:placeholder>
            <w:docPart w:val="09C6A03B0D814E0C9E4C4EB53DEECF06"/>
          </w:placeholder>
          <w:showingPlcHdr/>
        </w:sdtPr>
        <w:sdtEndPr>
          <w:rPr>
            <w:rStyle w:val="Fuentedeprrafopredeter"/>
            <w:rFonts w:ascii="Times New Roman" w:hAnsi="Times New Roman"/>
            <w:color w:val="auto"/>
          </w:rPr>
        </w:sdtEndPr>
        <w:sdtContent>
          <w:r w:rsidR="003E00C1" w:rsidRPr="003E00C1">
            <w:rPr>
              <w:rFonts w:ascii="Garamond" w:hAnsi="Garamond"/>
              <w:color w:val="7F7F7F" w:themeColor="text1" w:themeTint="80"/>
            </w:rPr>
            <w:t>(No más de 200 palabras, debe incluir objetivos, metodología y conclusiones o resultados (todo en un párrafo)</w:t>
          </w:r>
          <w:r w:rsidR="003E00C1" w:rsidRPr="003E00C1">
            <w:rPr>
              <w:rStyle w:val="Textodelmarcadordeposicin"/>
              <w:color w:val="7F7F7F" w:themeColor="text1" w:themeTint="80"/>
            </w:rPr>
            <w:t>.</w:t>
          </w:r>
        </w:sdtContent>
      </w:sdt>
    </w:p>
    <w:p w14:paraId="49FB1E6A" w14:textId="77777777" w:rsidR="00613500" w:rsidRDefault="00613500" w:rsidP="006A75B3">
      <w:pPr>
        <w:jc w:val="both"/>
        <w:rPr>
          <w:rFonts w:ascii="Garamond" w:hAnsi="Garamond"/>
        </w:rPr>
      </w:pPr>
    </w:p>
    <w:p w14:paraId="41CAAB7D" w14:textId="77777777" w:rsidR="006A75B3" w:rsidRDefault="005B6F85" w:rsidP="00613500">
      <w:pPr>
        <w:jc w:val="both"/>
        <w:rPr>
          <w:rFonts w:ascii="Garamond" w:hAnsi="Garamond"/>
        </w:rPr>
      </w:pPr>
      <w:r w:rsidRPr="006A45D6">
        <w:rPr>
          <w:rFonts w:ascii="Garamond" w:hAnsi="Garamond"/>
        </w:rPr>
        <w:t>El resumen se redacta en tercera</w:t>
      </w:r>
      <w:r w:rsidR="00613500" w:rsidRPr="006A45D6">
        <w:rPr>
          <w:rFonts w:ascii="Garamond" w:hAnsi="Garamond"/>
        </w:rPr>
        <w:t xml:space="preserve"> persona y en pasado </w:t>
      </w:r>
      <w:r w:rsidRPr="006A45D6">
        <w:rPr>
          <w:rFonts w:ascii="Garamond" w:hAnsi="Garamond"/>
        </w:rPr>
        <w:t>haciendo referencia a</w:t>
      </w:r>
      <w:r w:rsidR="00613500" w:rsidRPr="006A45D6">
        <w:rPr>
          <w:rFonts w:ascii="Garamond" w:hAnsi="Garamond"/>
        </w:rPr>
        <w:t xml:space="preserve"> la </w:t>
      </w:r>
      <w:r w:rsidRPr="006A45D6">
        <w:rPr>
          <w:rFonts w:ascii="Garamond" w:hAnsi="Garamond"/>
        </w:rPr>
        <w:t>investigación realizada</w:t>
      </w:r>
      <w:r w:rsidR="00613500" w:rsidRPr="006A45D6">
        <w:rPr>
          <w:rFonts w:ascii="Garamond" w:hAnsi="Garamond"/>
        </w:rPr>
        <w:t>. Debe contener de 150 a 200 palabras como máximo, no debe incluir ecuaciones o referencias. Use la fuente Garamond en tamaño 1</w:t>
      </w:r>
      <w:r w:rsidR="006A45D6" w:rsidRPr="006A45D6">
        <w:rPr>
          <w:rFonts w:ascii="Garamond" w:hAnsi="Garamond"/>
        </w:rPr>
        <w:t>2</w:t>
      </w:r>
      <w:r w:rsidR="00613500" w:rsidRPr="006A45D6">
        <w:rPr>
          <w:rFonts w:ascii="Garamond" w:hAnsi="Garamond"/>
        </w:rPr>
        <w:t xml:space="preserve">. El contenido del resumen debe estar completamente justificado. Elimine </w:t>
      </w:r>
      <w:r w:rsidRPr="006A45D6">
        <w:rPr>
          <w:rFonts w:ascii="Garamond" w:hAnsi="Garamond"/>
        </w:rPr>
        <w:t>las palabras y oraciones innecesarias</w:t>
      </w:r>
      <w:r w:rsidR="00613500" w:rsidRPr="006A45D6">
        <w:rPr>
          <w:rFonts w:ascii="Garamond" w:hAnsi="Garamond"/>
        </w:rPr>
        <w:t xml:space="preserve">.  </w:t>
      </w:r>
      <w:r w:rsidR="00DC4246">
        <w:rPr>
          <w:rFonts w:ascii="Garamond" w:hAnsi="Garamond"/>
        </w:rPr>
        <w:t>Dé</w:t>
      </w:r>
      <w:r w:rsidRPr="006A45D6">
        <w:rPr>
          <w:rFonts w:ascii="Garamond" w:hAnsi="Garamond"/>
        </w:rPr>
        <w:t xml:space="preserve"> énfasis a</w:t>
      </w:r>
      <w:r w:rsidR="00613500" w:rsidRPr="006A45D6">
        <w:rPr>
          <w:rFonts w:ascii="Garamond" w:hAnsi="Garamond"/>
        </w:rPr>
        <w:t xml:space="preserve"> las conclusiones y resultados</w:t>
      </w:r>
      <w:r w:rsidR="00566314" w:rsidRPr="006A45D6">
        <w:rPr>
          <w:rFonts w:ascii="Garamond" w:hAnsi="Garamond"/>
        </w:rPr>
        <w:t>.</w:t>
      </w:r>
    </w:p>
    <w:p w14:paraId="1721B23B" w14:textId="77777777" w:rsidR="00A41BBA" w:rsidRDefault="00A41BBA" w:rsidP="00613500">
      <w:pPr>
        <w:jc w:val="both"/>
        <w:rPr>
          <w:rFonts w:ascii="Garamond" w:hAnsi="Garamond"/>
        </w:rPr>
      </w:pPr>
    </w:p>
    <w:p w14:paraId="02BF306B" w14:textId="77777777" w:rsidR="00E83647" w:rsidRDefault="00E83647" w:rsidP="00613500">
      <w:pPr>
        <w:jc w:val="both"/>
        <w:rPr>
          <w:rFonts w:ascii="Garamond" w:hAnsi="Garamond"/>
        </w:rPr>
      </w:pPr>
    </w:p>
    <w:p w14:paraId="7BB12813" w14:textId="77777777" w:rsidR="00E83647" w:rsidRDefault="00E83647" w:rsidP="00613500">
      <w:pPr>
        <w:jc w:val="both"/>
        <w:rPr>
          <w:rFonts w:ascii="Garamond" w:hAnsi="Garamond"/>
        </w:rPr>
      </w:pPr>
    </w:p>
    <w:p w14:paraId="565B4B60" w14:textId="77777777" w:rsidR="00E83647" w:rsidRDefault="00E83647" w:rsidP="00613500">
      <w:pPr>
        <w:jc w:val="both"/>
        <w:rPr>
          <w:rFonts w:ascii="Garamond" w:hAnsi="Garamond"/>
        </w:rPr>
      </w:pPr>
    </w:p>
    <w:p w14:paraId="076796FE" w14:textId="77777777" w:rsidR="00E83647" w:rsidRDefault="00E83647" w:rsidP="00613500">
      <w:pPr>
        <w:jc w:val="both"/>
        <w:rPr>
          <w:rFonts w:ascii="Garamond" w:hAnsi="Garamond"/>
        </w:rPr>
      </w:pPr>
    </w:p>
    <w:p w14:paraId="2C183E14" w14:textId="77777777" w:rsidR="00E83647" w:rsidRDefault="00E83647" w:rsidP="00613500">
      <w:pPr>
        <w:jc w:val="both"/>
        <w:rPr>
          <w:rFonts w:ascii="Garamond" w:hAnsi="Garamond"/>
        </w:rPr>
      </w:pPr>
    </w:p>
    <w:p w14:paraId="39125AC2" w14:textId="77777777" w:rsidR="00E83647" w:rsidRDefault="00E83647" w:rsidP="00613500">
      <w:pPr>
        <w:jc w:val="both"/>
        <w:rPr>
          <w:rFonts w:ascii="Garamond" w:hAnsi="Garamond"/>
        </w:rPr>
      </w:pPr>
    </w:p>
    <w:p w14:paraId="1030A7FC" w14:textId="77777777" w:rsidR="00E83647" w:rsidRDefault="00E83647" w:rsidP="00613500">
      <w:pPr>
        <w:jc w:val="both"/>
        <w:rPr>
          <w:rFonts w:ascii="Garamond" w:hAnsi="Garamond"/>
        </w:rPr>
      </w:pPr>
    </w:p>
    <w:p w14:paraId="35A92A6A" w14:textId="77777777" w:rsidR="00E83647" w:rsidRDefault="00E83647" w:rsidP="00613500">
      <w:pPr>
        <w:jc w:val="both"/>
        <w:rPr>
          <w:rFonts w:ascii="Garamond" w:hAnsi="Garamond"/>
        </w:rPr>
      </w:pPr>
    </w:p>
    <w:p w14:paraId="35CD035E" w14:textId="77777777" w:rsidR="00E83647" w:rsidRDefault="00E83647" w:rsidP="00613500">
      <w:pPr>
        <w:jc w:val="both"/>
        <w:rPr>
          <w:rFonts w:ascii="Garamond" w:hAnsi="Garamond"/>
        </w:rPr>
      </w:pPr>
    </w:p>
    <w:p w14:paraId="15070558" w14:textId="77777777" w:rsidR="00E83647" w:rsidRDefault="00E83647" w:rsidP="00613500">
      <w:pPr>
        <w:jc w:val="both"/>
        <w:rPr>
          <w:rFonts w:ascii="Garamond" w:hAnsi="Garamond"/>
        </w:rPr>
      </w:pPr>
    </w:p>
    <w:p w14:paraId="393512AE" w14:textId="77777777" w:rsidR="002D2C42" w:rsidRDefault="002D2C42" w:rsidP="00613500">
      <w:pPr>
        <w:jc w:val="both"/>
        <w:rPr>
          <w:rFonts w:ascii="Garamond" w:hAnsi="Garamond"/>
        </w:rPr>
      </w:pPr>
    </w:p>
    <w:p w14:paraId="43F77AAF" w14:textId="77777777" w:rsidR="002D2C42" w:rsidRDefault="002D2C42" w:rsidP="00613500">
      <w:pPr>
        <w:jc w:val="both"/>
        <w:rPr>
          <w:rFonts w:ascii="Garamond" w:hAnsi="Garamond"/>
        </w:rPr>
      </w:pPr>
    </w:p>
    <w:p w14:paraId="5B849C12" w14:textId="77777777" w:rsidR="002D2C42" w:rsidRDefault="002D2C42" w:rsidP="00613500">
      <w:pPr>
        <w:jc w:val="both"/>
        <w:rPr>
          <w:rFonts w:ascii="Garamond" w:hAnsi="Garamond"/>
        </w:rPr>
      </w:pPr>
    </w:p>
    <w:p w14:paraId="56C2320C" w14:textId="77777777" w:rsidR="00942E91" w:rsidRPr="00942E91" w:rsidRDefault="00942E91" w:rsidP="00942E91">
      <w:pPr>
        <w:rPr>
          <w:rFonts w:ascii="Verdana" w:eastAsia="Arial Unicode MS" w:hAnsi="Verdana" w:cs="Arial"/>
          <w:sz w:val="2"/>
          <w:szCs w:val="18"/>
          <w:lang w:val="es-ES_tradnl"/>
        </w:rPr>
      </w:pPr>
    </w:p>
    <w:sectPr w:rsidR="00942E91" w:rsidRPr="00942E91" w:rsidSect="00F84673">
      <w:headerReference w:type="default" r:id="rId9"/>
      <w:pgSz w:w="11907" w:h="16840" w:code="9"/>
      <w:pgMar w:top="2380" w:right="1985" w:bottom="851" w:left="1985" w:header="709" w:footer="25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5FEAB" w14:textId="77777777" w:rsidR="00D02352" w:rsidRDefault="00D02352">
      <w:r>
        <w:separator/>
      </w:r>
    </w:p>
  </w:endnote>
  <w:endnote w:type="continuationSeparator" w:id="0">
    <w:p w14:paraId="6DD1345E" w14:textId="77777777" w:rsidR="00D02352" w:rsidRDefault="00D0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A56C7" w14:textId="77777777" w:rsidR="00D02352" w:rsidRDefault="00D02352">
      <w:r>
        <w:separator/>
      </w:r>
    </w:p>
  </w:footnote>
  <w:footnote w:type="continuationSeparator" w:id="0">
    <w:p w14:paraId="137BABC5" w14:textId="77777777" w:rsidR="00D02352" w:rsidRDefault="00D02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78F84" w14:textId="313EA186" w:rsidR="00CB31D8" w:rsidRDefault="00041DB3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AC75E8E" wp14:editId="3D9B78B2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34275" cy="1495425"/>
          <wp:effectExtent l="0" t="0" r="9525" b="9525"/>
          <wp:wrapSquare wrapText="bothSides"/>
          <wp:docPr id="1107052228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7052228" name="Imagen 110705222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14954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C5C2B"/>
    <w:multiLevelType w:val="hybridMultilevel"/>
    <w:tmpl w:val="A990686A"/>
    <w:lvl w:ilvl="0" w:tplc="9A925BC2">
      <w:start w:val="88"/>
      <w:numFmt w:val="bullet"/>
      <w:lvlText w:val="-"/>
      <w:lvlJc w:val="left"/>
      <w:pPr>
        <w:tabs>
          <w:tab w:val="num" w:pos="2055"/>
        </w:tabs>
        <w:ind w:left="2055" w:hanging="360"/>
      </w:pPr>
      <w:rPr>
        <w:rFonts w:ascii="Verdana" w:eastAsia="Arial Unicode MS" w:hAnsi="Verdana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775"/>
        </w:tabs>
        <w:ind w:left="277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495"/>
        </w:tabs>
        <w:ind w:left="349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215"/>
        </w:tabs>
        <w:ind w:left="421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935"/>
        </w:tabs>
        <w:ind w:left="493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655"/>
        </w:tabs>
        <w:ind w:left="565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375"/>
        </w:tabs>
        <w:ind w:left="637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095"/>
        </w:tabs>
        <w:ind w:left="709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815"/>
        </w:tabs>
        <w:ind w:left="7815" w:hanging="360"/>
      </w:pPr>
      <w:rPr>
        <w:rFonts w:ascii="Wingdings" w:hAnsi="Wingdings" w:hint="default"/>
      </w:rPr>
    </w:lvl>
  </w:abstractNum>
  <w:abstractNum w:abstractNumId="1" w15:restartNumberingAfterBreak="0">
    <w:nsid w:val="0DF934EC"/>
    <w:multiLevelType w:val="hybridMultilevel"/>
    <w:tmpl w:val="09045CE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053372"/>
    <w:multiLevelType w:val="multilevel"/>
    <w:tmpl w:val="90603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1376C5D"/>
    <w:multiLevelType w:val="multilevel"/>
    <w:tmpl w:val="00CAC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7B32908"/>
    <w:multiLevelType w:val="multilevel"/>
    <w:tmpl w:val="A078A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A6E7545"/>
    <w:multiLevelType w:val="hybridMultilevel"/>
    <w:tmpl w:val="75AEEF70"/>
    <w:lvl w:ilvl="0" w:tplc="0409000B">
      <w:start w:val="1"/>
      <w:numFmt w:val="bullet"/>
      <w:lvlText w:val=""/>
      <w:lvlJc w:val="left"/>
      <w:pPr>
        <w:ind w:left="136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D0B3141"/>
    <w:multiLevelType w:val="hybridMultilevel"/>
    <w:tmpl w:val="9AE266BA"/>
    <w:lvl w:ilvl="0" w:tplc="200A000F">
      <w:start w:val="1"/>
      <w:numFmt w:val="decimal"/>
      <w:lvlText w:val="%1."/>
      <w:lvlJc w:val="left"/>
      <w:pPr>
        <w:ind w:left="720" w:hanging="360"/>
      </w:pPr>
    </w:lvl>
    <w:lvl w:ilvl="1" w:tplc="200A0019" w:tentative="1">
      <w:start w:val="1"/>
      <w:numFmt w:val="lowerLetter"/>
      <w:lvlText w:val="%2."/>
      <w:lvlJc w:val="left"/>
      <w:pPr>
        <w:ind w:left="1440" w:hanging="360"/>
      </w:pPr>
    </w:lvl>
    <w:lvl w:ilvl="2" w:tplc="200A001B" w:tentative="1">
      <w:start w:val="1"/>
      <w:numFmt w:val="lowerRoman"/>
      <w:lvlText w:val="%3."/>
      <w:lvlJc w:val="right"/>
      <w:pPr>
        <w:ind w:left="2160" w:hanging="180"/>
      </w:pPr>
    </w:lvl>
    <w:lvl w:ilvl="3" w:tplc="200A000F" w:tentative="1">
      <w:start w:val="1"/>
      <w:numFmt w:val="decimal"/>
      <w:lvlText w:val="%4."/>
      <w:lvlJc w:val="left"/>
      <w:pPr>
        <w:ind w:left="2880" w:hanging="360"/>
      </w:pPr>
    </w:lvl>
    <w:lvl w:ilvl="4" w:tplc="200A0019" w:tentative="1">
      <w:start w:val="1"/>
      <w:numFmt w:val="lowerLetter"/>
      <w:lvlText w:val="%5."/>
      <w:lvlJc w:val="left"/>
      <w:pPr>
        <w:ind w:left="3600" w:hanging="360"/>
      </w:pPr>
    </w:lvl>
    <w:lvl w:ilvl="5" w:tplc="200A001B" w:tentative="1">
      <w:start w:val="1"/>
      <w:numFmt w:val="lowerRoman"/>
      <w:lvlText w:val="%6."/>
      <w:lvlJc w:val="right"/>
      <w:pPr>
        <w:ind w:left="4320" w:hanging="180"/>
      </w:pPr>
    </w:lvl>
    <w:lvl w:ilvl="6" w:tplc="200A000F" w:tentative="1">
      <w:start w:val="1"/>
      <w:numFmt w:val="decimal"/>
      <w:lvlText w:val="%7."/>
      <w:lvlJc w:val="left"/>
      <w:pPr>
        <w:ind w:left="5040" w:hanging="360"/>
      </w:pPr>
    </w:lvl>
    <w:lvl w:ilvl="7" w:tplc="200A0019" w:tentative="1">
      <w:start w:val="1"/>
      <w:numFmt w:val="lowerLetter"/>
      <w:lvlText w:val="%8."/>
      <w:lvlJc w:val="left"/>
      <w:pPr>
        <w:ind w:left="5760" w:hanging="360"/>
      </w:pPr>
    </w:lvl>
    <w:lvl w:ilvl="8" w:tplc="2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D24535"/>
    <w:multiLevelType w:val="hybridMultilevel"/>
    <w:tmpl w:val="9F82DB66"/>
    <w:lvl w:ilvl="0" w:tplc="0409000D">
      <w:start w:val="1"/>
      <w:numFmt w:val="bullet"/>
      <w:lvlText w:val=""/>
      <w:lvlJc w:val="left"/>
      <w:pPr>
        <w:ind w:left="2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8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30" w:hanging="360"/>
      </w:pPr>
      <w:rPr>
        <w:rFonts w:ascii="Wingdings" w:hAnsi="Wingdings" w:hint="default"/>
      </w:rPr>
    </w:lvl>
  </w:abstractNum>
  <w:abstractNum w:abstractNumId="8" w15:restartNumberingAfterBreak="0">
    <w:nsid w:val="671442EF"/>
    <w:multiLevelType w:val="hybridMultilevel"/>
    <w:tmpl w:val="1C22CD42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1E101A"/>
    <w:multiLevelType w:val="hybridMultilevel"/>
    <w:tmpl w:val="DE8A171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75793098">
    <w:abstractNumId w:val="0"/>
  </w:num>
  <w:num w:numId="2" w16cid:durableId="2016686292">
    <w:abstractNumId w:val="5"/>
  </w:num>
  <w:num w:numId="3" w16cid:durableId="952635737">
    <w:abstractNumId w:val="6"/>
  </w:num>
  <w:num w:numId="4" w16cid:durableId="261886314">
    <w:abstractNumId w:val="2"/>
  </w:num>
  <w:num w:numId="5" w16cid:durableId="1678271416">
    <w:abstractNumId w:val="3"/>
  </w:num>
  <w:num w:numId="6" w16cid:durableId="1739010798">
    <w:abstractNumId w:val="4"/>
  </w:num>
  <w:num w:numId="7" w16cid:durableId="998533175">
    <w:abstractNumId w:val="7"/>
  </w:num>
  <w:num w:numId="8" w16cid:durableId="1740909084">
    <w:abstractNumId w:val="9"/>
  </w:num>
  <w:num w:numId="9" w16cid:durableId="1193498871">
    <w:abstractNumId w:val="8"/>
  </w:num>
  <w:num w:numId="10" w16cid:durableId="6633184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ShadeFormData/>
  <w:characterSpacingControl w:val="doNotCompress"/>
  <w:hdrShapeDefaults>
    <o:shapedefaults v:ext="edit" spidmax="2050">
      <o:colormru v:ext="edit" colors="#ffd1a3,#f90,#f9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2899"/>
    <w:rsid w:val="00001B79"/>
    <w:rsid w:val="000024A4"/>
    <w:rsid w:val="0000749F"/>
    <w:rsid w:val="00023789"/>
    <w:rsid w:val="00025924"/>
    <w:rsid w:val="000414FF"/>
    <w:rsid w:val="00041DB3"/>
    <w:rsid w:val="000426A9"/>
    <w:rsid w:val="000437C1"/>
    <w:rsid w:val="00052B8E"/>
    <w:rsid w:val="00056CB2"/>
    <w:rsid w:val="00062E6B"/>
    <w:rsid w:val="00062EBC"/>
    <w:rsid w:val="00067136"/>
    <w:rsid w:val="00067CAD"/>
    <w:rsid w:val="000729F9"/>
    <w:rsid w:val="00082CE3"/>
    <w:rsid w:val="00085148"/>
    <w:rsid w:val="0009156B"/>
    <w:rsid w:val="000A5B76"/>
    <w:rsid w:val="000A6927"/>
    <w:rsid w:val="000A7379"/>
    <w:rsid w:val="000B6CF5"/>
    <w:rsid w:val="000C4236"/>
    <w:rsid w:val="000C5192"/>
    <w:rsid w:val="000E1E78"/>
    <w:rsid w:val="000E373E"/>
    <w:rsid w:val="000E7C77"/>
    <w:rsid w:val="000F77AA"/>
    <w:rsid w:val="000F791E"/>
    <w:rsid w:val="00101747"/>
    <w:rsid w:val="001033ED"/>
    <w:rsid w:val="00105894"/>
    <w:rsid w:val="0011066B"/>
    <w:rsid w:val="0011202A"/>
    <w:rsid w:val="00116570"/>
    <w:rsid w:val="00133D31"/>
    <w:rsid w:val="0013685E"/>
    <w:rsid w:val="001420B8"/>
    <w:rsid w:val="001423C5"/>
    <w:rsid w:val="00144BF2"/>
    <w:rsid w:val="0015462D"/>
    <w:rsid w:val="001552F0"/>
    <w:rsid w:val="00156EBA"/>
    <w:rsid w:val="0017535C"/>
    <w:rsid w:val="0017617B"/>
    <w:rsid w:val="00177E81"/>
    <w:rsid w:val="00191675"/>
    <w:rsid w:val="001949C3"/>
    <w:rsid w:val="001963AC"/>
    <w:rsid w:val="001A6326"/>
    <w:rsid w:val="001B70A5"/>
    <w:rsid w:val="001D5F38"/>
    <w:rsid w:val="00213E08"/>
    <w:rsid w:val="002144E8"/>
    <w:rsid w:val="002178F4"/>
    <w:rsid w:val="00220208"/>
    <w:rsid w:val="00234D38"/>
    <w:rsid w:val="00235CEE"/>
    <w:rsid w:val="0025101E"/>
    <w:rsid w:val="0025259F"/>
    <w:rsid w:val="0025596C"/>
    <w:rsid w:val="00276A61"/>
    <w:rsid w:val="002770A1"/>
    <w:rsid w:val="002856F1"/>
    <w:rsid w:val="00291320"/>
    <w:rsid w:val="00294D2B"/>
    <w:rsid w:val="0029523D"/>
    <w:rsid w:val="002A27DF"/>
    <w:rsid w:val="002B0B4B"/>
    <w:rsid w:val="002B6B5A"/>
    <w:rsid w:val="002B6F57"/>
    <w:rsid w:val="002C273D"/>
    <w:rsid w:val="002C2D75"/>
    <w:rsid w:val="002D2C42"/>
    <w:rsid w:val="002D7F6B"/>
    <w:rsid w:val="002E11C2"/>
    <w:rsid w:val="002F067E"/>
    <w:rsid w:val="002F287A"/>
    <w:rsid w:val="002F529D"/>
    <w:rsid w:val="002F5AD7"/>
    <w:rsid w:val="0031555A"/>
    <w:rsid w:val="003346C2"/>
    <w:rsid w:val="0036578E"/>
    <w:rsid w:val="0036643F"/>
    <w:rsid w:val="00372522"/>
    <w:rsid w:val="003811DF"/>
    <w:rsid w:val="00382E29"/>
    <w:rsid w:val="0038679E"/>
    <w:rsid w:val="00390D6D"/>
    <w:rsid w:val="00390ED6"/>
    <w:rsid w:val="003A3E75"/>
    <w:rsid w:val="003A5388"/>
    <w:rsid w:val="003B6B78"/>
    <w:rsid w:val="003C064B"/>
    <w:rsid w:val="003C26F5"/>
    <w:rsid w:val="003C2B28"/>
    <w:rsid w:val="003C76BB"/>
    <w:rsid w:val="003D0126"/>
    <w:rsid w:val="003D2337"/>
    <w:rsid w:val="003D2925"/>
    <w:rsid w:val="003D3A0E"/>
    <w:rsid w:val="003E00C1"/>
    <w:rsid w:val="003E6829"/>
    <w:rsid w:val="003E7FE0"/>
    <w:rsid w:val="0041130C"/>
    <w:rsid w:val="00411409"/>
    <w:rsid w:val="0041686F"/>
    <w:rsid w:val="00417455"/>
    <w:rsid w:val="00421858"/>
    <w:rsid w:val="00430965"/>
    <w:rsid w:val="004320D0"/>
    <w:rsid w:val="004367DD"/>
    <w:rsid w:val="00437E92"/>
    <w:rsid w:val="0044252B"/>
    <w:rsid w:val="00445574"/>
    <w:rsid w:val="00451D30"/>
    <w:rsid w:val="00456970"/>
    <w:rsid w:val="004620D1"/>
    <w:rsid w:val="0046687E"/>
    <w:rsid w:val="0047328F"/>
    <w:rsid w:val="00474756"/>
    <w:rsid w:val="00474E52"/>
    <w:rsid w:val="0048223E"/>
    <w:rsid w:val="004929AC"/>
    <w:rsid w:val="004A008C"/>
    <w:rsid w:val="004A1F9A"/>
    <w:rsid w:val="004A7120"/>
    <w:rsid w:val="004B2333"/>
    <w:rsid w:val="004B71A3"/>
    <w:rsid w:val="004C1DB5"/>
    <w:rsid w:val="004D10A6"/>
    <w:rsid w:val="004D2E6A"/>
    <w:rsid w:val="004D79EC"/>
    <w:rsid w:val="004E42F7"/>
    <w:rsid w:val="004F378C"/>
    <w:rsid w:val="00505AC1"/>
    <w:rsid w:val="005076C2"/>
    <w:rsid w:val="00510EE5"/>
    <w:rsid w:val="005407EA"/>
    <w:rsid w:val="005430F5"/>
    <w:rsid w:val="00544AAC"/>
    <w:rsid w:val="00550752"/>
    <w:rsid w:val="00566314"/>
    <w:rsid w:val="0056786A"/>
    <w:rsid w:val="00570860"/>
    <w:rsid w:val="00581966"/>
    <w:rsid w:val="00582D2E"/>
    <w:rsid w:val="00592AC9"/>
    <w:rsid w:val="005A6439"/>
    <w:rsid w:val="005B6F85"/>
    <w:rsid w:val="005D11CE"/>
    <w:rsid w:val="005D19AB"/>
    <w:rsid w:val="005D2419"/>
    <w:rsid w:val="005D2911"/>
    <w:rsid w:val="005D6A9A"/>
    <w:rsid w:val="005D6B41"/>
    <w:rsid w:val="005E1F2A"/>
    <w:rsid w:val="005E6BC6"/>
    <w:rsid w:val="00613222"/>
    <w:rsid w:val="00613500"/>
    <w:rsid w:val="00614880"/>
    <w:rsid w:val="00615F15"/>
    <w:rsid w:val="00622007"/>
    <w:rsid w:val="006440BF"/>
    <w:rsid w:val="006473E6"/>
    <w:rsid w:val="006606B2"/>
    <w:rsid w:val="00664788"/>
    <w:rsid w:val="00673634"/>
    <w:rsid w:val="00680412"/>
    <w:rsid w:val="00686264"/>
    <w:rsid w:val="00694734"/>
    <w:rsid w:val="006A45D6"/>
    <w:rsid w:val="006A5FE8"/>
    <w:rsid w:val="006A75B3"/>
    <w:rsid w:val="006B029A"/>
    <w:rsid w:val="006B3602"/>
    <w:rsid w:val="006B5CB1"/>
    <w:rsid w:val="006C48F0"/>
    <w:rsid w:val="006D2B20"/>
    <w:rsid w:val="006D38E1"/>
    <w:rsid w:val="006D5E03"/>
    <w:rsid w:val="006D65D5"/>
    <w:rsid w:val="006E5746"/>
    <w:rsid w:val="006E6B3C"/>
    <w:rsid w:val="006F2B89"/>
    <w:rsid w:val="00701586"/>
    <w:rsid w:val="00721A59"/>
    <w:rsid w:val="00723FC1"/>
    <w:rsid w:val="00725136"/>
    <w:rsid w:val="00744A0B"/>
    <w:rsid w:val="0076049D"/>
    <w:rsid w:val="00765A6E"/>
    <w:rsid w:val="00767F03"/>
    <w:rsid w:val="0077063F"/>
    <w:rsid w:val="00781B13"/>
    <w:rsid w:val="00790CB9"/>
    <w:rsid w:val="0079301F"/>
    <w:rsid w:val="007A3FB7"/>
    <w:rsid w:val="007A5974"/>
    <w:rsid w:val="007A5DD1"/>
    <w:rsid w:val="007B02BA"/>
    <w:rsid w:val="007B535E"/>
    <w:rsid w:val="007E2241"/>
    <w:rsid w:val="007E481C"/>
    <w:rsid w:val="007F7B5F"/>
    <w:rsid w:val="00801B2D"/>
    <w:rsid w:val="00813D2A"/>
    <w:rsid w:val="00831625"/>
    <w:rsid w:val="00842982"/>
    <w:rsid w:val="00845757"/>
    <w:rsid w:val="00855130"/>
    <w:rsid w:val="00864B06"/>
    <w:rsid w:val="00870DD1"/>
    <w:rsid w:val="0087433C"/>
    <w:rsid w:val="00874C70"/>
    <w:rsid w:val="00875EFB"/>
    <w:rsid w:val="00882CA9"/>
    <w:rsid w:val="0088440B"/>
    <w:rsid w:val="00892742"/>
    <w:rsid w:val="008A3C80"/>
    <w:rsid w:val="008A448A"/>
    <w:rsid w:val="008A4856"/>
    <w:rsid w:val="008B073F"/>
    <w:rsid w:val="008C4A4B"/>
    <w:rsid w:val="008C5DA4"/>
    <w:rsid w:val="008F02E4"/>
    <w:rsid w:val="008F04DF"/>
    <w:rsid w:val="008F2620"/>
    <w:rsid w:val="008F40FB"/>
    <w:rsid w:val="00900847"/>
    <w:rsid w:val="00913548"/>
    <w:rsid w:val="00914B95"/>
    <w:rsid w:val="00917167"/>
    <w:rsid w:val="00925F3E"/>
    <w:rsid w:val="00942E91"/>
    <w:rsid w:val="00944300"/>
    <w:rsid w:val="00945DF2"/>
    <w:rsid w:val="00960391"/>
    <w:rsid w:val="0096104F"/>
    <w:rsid w:val="0096373F"/>
    <w:rsid w:val="009658B4"/>
    <w:rsid w:val="00987C07"/>
    <w:rsid w:val="00991817"/>
    <w:rsid w:val="009A303F"/>
    <w:rsid w:val="009A684B"/>
    <w:rsid w:val="009A72BE"/>
    <w:rsid w:val="009A7F41"/>
    <w:rsid w:val="009B5645"/>
    <w:rsid w:val="009C0A80"/>
    <w:rsid w:val="009E14B9"/>
    <w:rsid w:val="009F18A4"/>
    <w:rsid w:val="00A24558"/>
    <w:rsid w:val="00A26DF9"/>
    <w:rsid w:val="00A302A2"/>
    <w:rsid w:val="00A3513A"/>
    <w:rsid w:val="00A41BBA"/>
    <w:rsid w:val="00A55477"/>
    <w:rsid w:val="00A720C7"/>
    <w:rsid w:val="00A72BBD"/>
    <w:rsid w:val="00A8445E"/>
    <w:rsid w:val="00A84536"/>
    <w:rsid w:val="00A90AF2"/>
    <w:rsid w:val="00AA20CE"/>
    <w:rsid w:val="00AA43E2"/>
    <w:rsid w:val="00AA649C"/>
    <w:rsid w:val="00AB3AEB"/>
    <w:rsid w:val="00AC2AE5"/>
    <w:rsid w:val="00AC3AFD"/>
    <w:rsid w:val="00AD0F2B"/>
    <w:rsid w:val="00B04A64"/>
    <w:rsid w:val="00B12342"/>
    <w:rsid w:val="00B13243"/>
    <w:rsid w:val="00B20679"/>
    <w:rsid w:val="00B41FE2"/>
    <w:rsid w:val="00B42413"/>
    <w:rsid w:val="00B46FE5"/>
    <w:rsid w:val="00B473F5"/>
    <w:rsid w:val="00B50CC0"/>
    <w:rsid w:val="00B71343"/>
    <w:rsid w:val="00B718A5"/>
    <w:rsid w:val="00B75B7D"/>
    <w:rsid w:val="00B82004"/>
    <w:rsid w:val="00B87994"/>
    <w:rsid w:val="00B900C2"/>
    <w:rsid w:val="00B91331"/>
    <w:rsid w:val="00BA02FF"/>
    <w:rsid w:val="00BA0708"/>
    <w:rsid w:val="00BA08C2"/>
    <w:rsid w:val="00BB03C3"/>
    <w:rsid w:val="00BB4011"/>
    <w:rsid w:val="00BB6FA4"/>
    <w:rsid w:val="00BC379B"/>
    <w:rsid w:val="00BD11D2"/>
    <w:rsid w:val="00BE1102"/>
    <w:rsid w:val="00BF1734"/>
    <w:rsid w:val="00C02CC7"/>
    <w:rsid w:val="00C1021E"/>
    <w:rsid w:val="00C203D1"/>
    <w:rsid w:val="00C332AF"/>
    <w:rsid w:val="00C37933"/>
    <w:rsid w:val="00C405C7"/>
    <w:rsid w:val="00C41685"/>
    <w:rsid w:val="00C453D8"/>
    <w:rsid w:val="00C458C2"/>
    <w:rsid w:val="00C5212B"/>
    <w:rsid w:val="00C62C5B"/>
    <w:rsid w:val="00C62E86"/>
    <w:rsid w:val="00C76AC9"/>
    <w:rsid w:val="00C83FDA"/>
    <w:rsid w:val="00C84F30"/>
    <w:rsid w:val="00C92175"/>
    <w:rsid w:val="00CA125B"/>
    <w:rsid w:val="00CA763F"/>
    <w:rsid w:val="00CB1A4A"/>
    <w:rsid w:val="00CB31D8"/>
    <w:rsid w:val="00CC4C61"/>
    <w:rsid w:val="00CD4FCE"/>
    <w:rsid w:val="00D02352"/>
    <w:rsid w:val="00D05118"/>
    <w:rsid w:val="00D20B71"/>
    <w:rsid w:val="00D25749"/>
    <w:rsid w:val="00D25E65"/>
    <w:rsid w:val="00D26BFB"/>
    <w:rsid w:val="00D31C1D"/>
    <w:rsid w:val="00D33C2B"/>
    <w:rsid w:val="00D36463"/>
    <w:rsid w:val="00D3647B"/>
    <w:rsid w:val="00D4668B"/>
    <w:rsid w:val="00D46FD3"/>
    <w:rsid w:val="00D60963"/>
    <w:rsid w:val="00D73D78"/>
    <w:rsid w:val="00D82ECC"/>
    <w:rsid w:val="00D91C86"/>
    <w:rsid w:val="00D973A9"/>
    <w:rsid w:val="00DA7554"/>
    <w:rsid w:val="00DC39A6"/>
    <w:rsid w:val="00DC4246"/>
    <w:rsid w:val="00DC5ED7"/>
    <w:rsid w:val="00DD131E"/>
    <w:rsid w:val="00DD247A"/>
    <w:rsid w:val="00DD3CDA"/>
    <w:rsid w:val="00DF5975"/>
    <w:rsid w:val="00E137C2"/>
    <w:rsid w:val="00E259B7"/>
    <w:rsid w:val="00E3431C"/>
    <w:rsid w:val="00E439D3"/>
    <w:rsid w:val="00E444E9"/>
    <w:rsid w:val="00E753FC"/>
    <w:rsid w:val="00E80210"/>
    <w:rsid w:val="00E83647"/>
    <w:rsid w:val="00E84969"/>
    <w:rsid w:val="00E85CF7"/>
    <w:rsid w:val="00E9630C"/>
    <w:rsid w:val="00E96A1A"/>
    <w:rsid w:val="00EA1FE6"/>
    <w:rsid w:val="00EA7F3C"/>
    <w:rsid w:val="00EB163B"/>
    <w:rsid w:val="00EC0D0F"/>
    <w:rsid w:val="00EC23DC"/>
    <w:rsid w:val="00EC4268"/>
    <w:rsid w:val="00ED659A"/>
    <w:rsid w:val="00EF4A7F"/>
    <w:rsid w:val="00EF4E69"/>
    <w:rsid w:val="00F01C55"/>
    <w:rsid w:val="00F02140"/>
    <w:rsid w:val="00F12628"/>
    <w:rsid w:val="00F15D16"/>
    <w:rsid w:val="00F229A8"/>
    <w:rsid w:val="00F33896"/>
    <w:rsid w:val="00F3604E"/>
    <w:rsid w:val="00F375D2"/>
    <w:rsid w:val="00F42D54"/>
    <w:rsid w:val="00F436A2"/>
    <w:rsid w:val="00F44669"/>
    <w:rsid w:val="00F47B66"/>
    <w:rsid w:val="00F61321"/>
    <w:rsid w:val="00F63A94"/>
    <w:rsid w:val="00F82EF6"/>
    <w:rsid w:val="00F832D7"/>
    <w:rsid w:val="00F84673"/>
    <w:rsid w:val="00FA2D8A"/>
    <w:rsid w:val="00FB4357"/>
    <w:rsid w:val="00FB45F1"/>
    <w:rsid w:val="00FC5DEB"/>
    <w:rsid w:val="00FD49AE"/>
    <w:rsid w:val="00FD7839"/>
    <w:rsid w:val="00FE24A3"/>
    <w:rsid w:val="00FE2899"/>
    <w:rsid w:val="00FE6FE3"/>
    <w:rsid w:val="00FF0CF5"/>
    <w:rsid w:val="00FF3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ffd1a3,#f90,#f93"/>
    </o:shapedefaults>
    <o:shapelayout v:ext="edit">
      <o:idmap v:ext="edit" data="2"/>
    </o:shapelayout>
  </w:shapeDefaults>
  <w:decimalSymbol w:val=","/>
  <w:listSeparator w:val=";"/>
  <w14:docId w14:val="718ED795"/>
  <w15:docId w15:val="{2FFF2AF8-EF3C-4648-B7B6-E5F265216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VE" w:eastAsia="es-V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25749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szCs w:val="20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paragraph" w:customStyle="1" w:styleId="Textointerno">
    <w:name w:val="Texto interno"/>
    <w:basedOn w:val="Encabezado"/>
    <w:pPr>
      <w:framePr w:hSpace="142" w:vSpace="142" w:wrap="around" w:hAnchor="text" w:yAlign="center"/>
      <w:tabs>
        <w:tab w:val="clear" w:pos="4252"/>
        <w:tab w:val="clear" w:pos="8504"/>
      </w:tabs>
    </w:pPr>
    <w:rPr>
      <w:rFonts w:ascii="Arial" w:hAnsi="Arial" w:cs="Arial"/>
      <w:sz w:val="20"/>
      <w:szCs w:val="20"/>
      <w:lang w:val="es-ES_tradnl"/>
    </w:rPr>
  </w:style>
  <w:style w:type="character" w:styleId="Hipervnculo">
    <w:name w:val="Hyperlink"/>
    <w:rPr>
      <w:color w:val="0000FF"/>
      <w:u w:val="single"/>
    </w:rPr>
  </w:style>
  <w:style w:type="paragraph" w:styleId="Textoindependiente">
    <w:name w:val="Body Text"/>
    <w:basedOn w:val="Normal"/>
    <w:pPr>
      <w:jc w:val="center"/>
    </w:pPr>
    <w:rPr>
      <w:color w:val="000000"/>
      <w:sz w:val="20"/>
    </w:rPr>
  </w:style>
  <w:style w:type="table" w:styleId="Tablaconcuadrcula">
    <w:name w:val="Table Grid"/>
    <w:basedOn w:val="Tablanormal"/>
    <w:rsid w:val="00F375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C203D1"/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link w:val="Textodeglobo"/>
    <w:rsid w:val="00C203D1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B50CC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TtuloCar">
    <w:name w:val="Título Car"/>
    <w:link w:val="Ttulo"/>
    <w:rsid w:val="00B50CC0"/>
    <w:rPr>
      <w:rFonts w:ascii="Cambria" w:hAnsi="Cambria"/>
      <w:b/>
      <w:bCs/>
      <w:kern w:val="28"/>
      <w:sz w:val="32"/>
      <w:szCs w:val="32"/>
      <w:lang w:val="es-ES" w:eastAsia="en-US"/>
    </w:rPr>
  </w:style>
  <w:style w:type="paragraph" w:styleId="Sinespaciado">
    <w:name w:val="No Spacing"/>
    <w:link w:val="SinespaciadoCar"/>
    <w:uiPriority w:val="1"/>
    <w:qFormat/>
    <w:rsid w:val="00874C70"/>
    <w:rPr>
      <w:rFonts w:eastAsia="Batang"/>
      <w:sz w:val="24"/>
      <w:szCs w:val="24"/>
      <w:lang w:val="es-ES" w:eastAsia="es-ES"/>
    </w:rPr>
  </w:style>
  <w:style w:type="character" w:customStyle="1" w:styleId="SinespaciadoCar">
    <w:name w:val="Sin espaciado Car"/>
    <w:link w:val="Sinespaciado"/>
    <w:uiPriority w:val="1"/>
    <w:rsid w:val="00874C70"/>
    <w:rPr>
      <w:rFonts w:eastAsia="Batang"/>
      <w:sz w:val="24"/>
      <w:szCs w:val="24"/>
      <w:lang w:val="es-ES" w:eastAsia="es-ES" w:bidi="ar-SA"/>
    </w:rPr>
  </w:style>
  <w:style w:type="character" w:customStyle="1" w:styleId="PiedepginaCar">
    <w:name w:val="Pie de página Car"/>
    <w:link w:val="Piedepgina"/>
    <w:rsid w:val="00421858"/>
    <w:rPr>
      <w:sz w:val="24"/>
      <w:szCs w:val="24"/>
      <w:lang w:val="es-ES" w:eastAsia="es-ES"/>
    </w:rPr>
  </w:style>
  <w:style w:type="character" w:styleId="Textodelmarcadordeposicin">
    <w:name w:val="Placeholder Text"/>
    <w:basedOn w:val="Fuentedeprrafopredeter"/>
    <w:uiPriority w:val="99"/>
    <w:semiHidden/>
    <w:rsid w:val="002C2D75"/>
    <w:rPr>
      <w:color w:val="808080"/>
    </w:rPr>
  </w:style>
  <w:style w:type="character" w:customStyle="1" w:styleId="Estilo1">
    <w:name w:val="Estilo1"/>
    <w:basedOn w:val="Fuentedeprrafopredeter"/>
    <w:rsid w:val="00BB4011"/>
    <w:rPr>
      <w:rFonts w:asciiTheme="minorHAnsi" w:hAnsiTheme="minorHAnsi"/>
      <w:b w:val="0"/>
      <w:i w:val="0"/>
      <w:caps/>
      <w:smallCaps w:val="0"/>
      <w:sz w:val="20"/>
    </w:rPr>
  </w:style>
  <w:style w:type="character" w:customStyle="1" w:styleId="Estilo2">
    <w:name w:val="Estilo2"/>
    <w:basedOn w:val="Fuentedeprrafopredeter"/>
    <w:rsid w:val="000A6927"/>
    <w:rPr>
      <w:rFonts w:asciiTheme="minorHAnsi" w:hAnsiTheme="minorHAnsi"/>
      <w:b/>
      <w:caps/>
      <w:smallCaps w:val="0"/>
      <w:color w:val="FF0000"/>
      <w:sz w:val="24"/>
    </w:rPr>
  </w:style>
  <w:style w:type="character" w:customStyle="1" w:styleId="Estilo3">
    <w:name w:val="Estilo3"/>
    <w:basedOn w:val="Fuentedeprrafopredeter"/>
    <w:rsid w:val="00025924"/>
    <w:rPr>
      <w:rFonts w:asciiTheme="minorHAnsi" w:hAnsiTheme="minorHAnsi"/>
      <w:b w:val="0"/>
      <w:i w:val="0"/>
      <w:caps/>
      <w:smallCaps w:val="0"/>
      <w:color w:val="auto"/>
      <w:sz w:val="22"/>
    </w:rPr>
  </w:style>
  <w:style w:type="character" w:customStyle="1" w:styleId="Estilo4">
    <w:name w:val="Estilo4"/>
    <w:basedOn w:val="Fuentedeprrafopredeter"/>
    <w:rsid w:val="00025924"/>
    <w:rPr>
      <w:rFonts w:asciiTheme="minorHAnsi" w:hAnsiTheme="minorHAnsi"/>
      <w:caps/>
      <w:smallCaps w:val="0"/>
      <w:sz w:val="24"/>
    </w:rPr>
  </w:style>
  <w:style w:type="character" w:customStyle="1" w:styleId="Estilo5">
    <w:name w:val="Estilo5"/>
    <w:basedOn w:val="Fuentedeprrafopredeter"/>
    <w:rsid w:val="00025924"/>
    <w:rPr>
      <w:rFonts w:asciiTheme="minorHAnsi" w:hAnsiTheme="minorHAnsi"/>
      <w:sz w:val="24"/>
    </w:rPr>
  </w:style>
  <w:style w:type="character" w:customStyle="1" w:styleId="Estilo6">
    <w:name w:val="Estilo6"/>
    <w:basedOn w:val="Fuentedeprrafopredeter"/>
    <w:rsid w:val="003E00C1"/>
    <w:rPr>
      <w:rFonts w:ascii="Garamond" w:hAnsi="Garamond"/>
      <w:sz w:val="24"/>
    </w:rPr>
  </w:style>
  <w:style w:type="character" w:customStyle="1" w:styleId="Estilo7">
    <w:name w:val="Estilo7"/>
    <w:basedOn w:val="Fuentedeprrafopredeter"/>
    <w:rsid w:val="003E00C1"/>
    <w:rPr>
      <w:rFonts w:ascii="Garamond" w:hAnsi="Garamond"/>
      <w:sz w:val="24"/>
    </w:rPr>
  </w:style>
  <w:style w:type="character" w:customStyle="1" w:styleId="Estilo8">
    <w:name w:val="Estilo8"/>
    <w:basedOn w:val="Fuentedeprrafopredeter"/>
    <w:rsid w:val="003E00C1"/>
    <w:rPr>
      <w:rFonts w:ascii="Garamond" w:hAnsi="Garamond"/>
      <w:sz w:val="24"/>
    </w:rPr>
  </w:style>
  <w:style w:type="character" w:customStyle="1" w:styleId="Estilo9">
    <w:name w:val="Estilo9"/>
    <w:basedOn w:val="Fuentedeprrafopredeter"/>
    <w:rsid w:val="00A55477"/>
    <w:rPr>
      <w:rFonts w:ascii="Garamond" w:hAnsi="Garamond"/>
      <w:sz w:val="24"/>
    </w:rPr>
  </w:style>
  <w:style w:type="paragraph" w:styleId="Prrafodelista">
    <w:name w:val="List Paragraph"/>
    <w:basedOn w:val="Normal"/>
    <w:uiPriority w:val="34"/>
    <w:qFormat/>
    <w:rsid w:val="000729F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s-PE" w:eastAsia="es-PE"/>
    </w:rPr>
  </w:style>
  <w:style w:type="character" w:styleId="Fuerte">
    <w:name w:val="Strong"/>
    <w:uiPriority w:val="22"/>
    <w:qFormat/>
    <w:rsid w:val="000729F9"/>
    <w:rPr>
      <w:b/>
      <w:bCs/>
    </w:rPr>
  </w:style>
  <w:style w:type="paragraph" w:customStyle="1" w:styleId="font8">
    <w:name w:val="font_8"/>
    <w:basedOn w:val="Normal"/>
    <w:rsid w:val="0036643F"/>
    <w:pPr>
      <w:spacing w:before="100" w:beforeAutospacing="1" w:after="100" w:afterAutospacing="1"/>
    </w:pPr>
    <w:rPr>
      <w:lang w:val="es-EC" w:eastAsia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63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D.H\Downloads\Formato%20de%20Ponencias%20-%20clust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5E29B9CBF74A6BA82CE05167E86C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4B4451-AF4E-4623-9288-7F1807FA229D}"/>
      </w:docPartPr>
      <w:docPartBody>
        <w:p w:rsidR="003B07C9" w:rsidRDefault="00DC5B54" w:rsidP="00DC5B54">
          <w:pPr>
            <w:pStyle w:val="4D5E29B9CBF74A6BA82CE05167E86C882"/>
            <w:framePr w:wrap="around"/>
          </w:pPr>
          <w:r>
            <w:rPr>
              <w:rStyle w:val="Textodelmarcadordeposicin"/>
              <w:b/>
            </w:rPr>
            <w:t>Clic aquí</w:t>
          </w:r>
        </w:p>
      </w:docPartBody>
    </w:docPart>
    <w:docPart>
      <w:docPartPr>
        <w:name w:val="4DC0CD92BE754D69A8FB5F330A2D8B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D796B4-1502-426E-8B23-64A326998678}"/>
      </w:docPartPr>
      <w:docPartBody>
        <w:p w:rsidR="003B07C9" w:rsidRDefault="00DC5B54" w:rsidP="00DC5B54">
          <w:pPr>
            <w:pStyle w:val="4DC0CD92BE754D69A8FB5F330A2D8BA7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2F1C38881E764874B65AC5A5DE6AD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5900C5-B6AC-4571-92D1-A711B63FE273}"/>
      </w:docPartPr>
      <w:docPartBody>
        <w:p w:rsidR="003B07C9" w:rsidRDefault="00DC5B54" w:rsidP="00DC5B54">
          <w:pPr>
            <w:pStyle w:val="2F1C38881E764874B65AC5A5DE6ADB09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2E0013C1278A487CA377A859B95292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1B25EB-AE98-4006-85CA-7F90ED7FD56F}"/>
      </w:docPartPr>
      <w:docPartBody>
        <w:p w:rsidR="003B07C9" w:rsidRDefault="00DC5B54" w:rsidP="00DC5B54">
          <w:pPr>
            <w:pStyle w:val="2E0013C1278A487CA377A859B95292F0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D8C0B6017756434D9DD1F3D1194466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C5623-0985-4A17-93BE-D765F965C659}"/>
      </w:docPartPr>
      <w:docPartBody>
        <w:p w:rsidR="003B07C9" w:rsidRDefault="00DC5B54" w:rsidP="00DC5B54">
          <w:pPr>
            <w:pStyle w:val="D8C0B6017756434D9DD1F3D11944662E2"/>
            <w:framePr w:wrap="around"/>
          </w:pPr>
          <w:r>
            <w:rPr>
              <w:rStyle w:val="Textodelmarcadordeposicin"/>
              <w:b/>
            </w:rPr>
            <w:t>Clic aquí</w:t>
          </w:r>
        </w:p>
      </w:docPartBody>
    </w:docPart>
    <w:docPart>
      <w:docPartPr>
        <w:name w:val="348FBCD336A94C829689440CF14BF2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2DB0C6-5DD0-4231-9FA5-F9B0D33B0CAC}"/>
      </w:docPartPr>
      <w:docPartBody>
        <w:p w:rsidR="003B07C9" w:rsidRDefault="00DC5B54" w:rsidP="00DC5B54">
          <w:pPr>
            <w:pStyle w:val="348FBCD336A94C829689440CF14BF2AD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2403FB8D4EE1416AA1C36762BF5AF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10372-A937-470F-8709-D49A817A638D}"/>
      </w:docPartPr>
      <w:docPartBody>
        <w:p w:rsidR="003B07C9" w:rsidRDefault="00DC5B54" w:rsidP="00DC5B54">
          <w:pPr>
            <w:pStyle w:val="2403FB8D4EE1416AA1C36762BF5AF34C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822E81F5B93B4671AE4F268C68A16C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90B23A-FC81-4D75-84DE-975D60D2332D}"/>
      </w:docPartPr>
      <w:docPartBody>
        <w:p w:rsidR="003B07C9" w:rsidRDefault="00DC5B54" w:rsidP="00DC5B54">
          <w:pPr>
            <w:pStyle w:val="822E81F5B93B4671AE4F268C68A16C982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4AD2773818B14C1AB8C56B25CED502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7F6702-5E45-49F8-A53B-35FE72B25CA8}"/>
      </w:docPartPr>
      <w:docPartBody>
        <w:p w:rsidR="003B07C9" w:rsidRDefault="00DC5B54" w:rsidP="00DC5B54">
          <w:pPr>
            <w:pStyle w:val="4AD2773818B14C1AB8C56B25CED502A62"/>
            <w:framePr w:wrap="around"/>
          </w:pPr>
          <w:r>
            <w:rPr>
              <w:rStyle w:val="Textodelmarcadordeposicin"/>
              <w:b/>
            </w:rPr>
            <w:t>Clic aquí</w:t>
          </w:r>
        </w:p>
      </w:docPartBody>
    </w:docPart>
    <w:docPart>
      <w:docPartPr>
        <w:name w:val="2BA63A78E30E440899C08542B85A5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F49E8E-BF8F-4B03-B64B-7A4881DAF042}"/>
      </w:docPartPr>
      <w:docPartBody>
        <w:p w:rsidR="003B07C9" w:rsidRDefault="00DC5B54" w:rsidP="00DC5B54">
          <w:pPr>
            <w:pStyle w:val="2BA63A78E30E440899C08542B85A50BE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7A130C3CA4904F3D97A3245CAF72F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5097BA-5FAA-4B4F-B8C2-E5720830FC24}"/>
      </w:docPartPr>
      <w:docPartBody>
        <w:p w:rsidR="003B07C9" w:rsidRDefault="00DC5B54" w:rsidP="00DC5B54">
          <w:pPr>
            <w:pStyle w:val="7A130C3CA4904F3D97A3245CAF72F631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34EACB27639441D2AE0FC37A7F7AA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39985-CC38-4185-A87A-0C2CF6CB2099}"/>
      </w:docPartPr>
      <w:docPartBody>
        <w:p w:rsidR="003B07C9" w:rsidRDefault="00DC5B54" w:rsidP="00DC5B54">
          <w:pPr>
            <w:pStyle w:val="34EACB27639441D2AE0FC37A7F7AA29A2"/>
            <w:framePr w:wrap="around"/>
          </w:pPr>
          <w:r>
            <w:rPr>
              <w:rStyle w:val="Estilo1"/>
              <w:rFonts w:eastAsia="Arial Unicode MS"/>
            </w:rPr>
            <w:t>-</w:t>
          </w:r>
        </w:p>
      </w:docPartBody>
    </w:docPart>
    <w:docPart>
      <w:docPartPr>
        <w:name w:val="2BA893B600EA4A4D8FEA905B01A26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F2B64-0640-459C-B902-9B28E3E5B4D0}"/>
      </w:docPartPr>
      <w:docPartBody>
        <w:p w:rsidR="003B07C9" w:rsidRDefault="00DC5B54" w:rsidP="00DC5B54">
          <w:pPr>
            <w:pStyle w:val="2BA893B600EA4A4D8FEA905B01A2635A2"/>
          </w:pPr>
          <w:r>
            <w:rPr>
              <w:rStyle w:val="Textodelmarcadordeposicin"/>
            </w:rPr>
            <w:t>Haga clic aquí para es</w:t>
          </w:r>
          <w:r w:rsidRPr="00D06864">
            <w:rPr>
              <w:rStyle w:val="Textodelmarcadordeposicin"/>
            </w:rPr>
            <w:t>cribir texto.</w:t>
          </w:r>
        </w:p>
      </w:docPartBody>
    </w:docPart>
    <w:docPart>
      <w:docPartPr>
        <w:name w:val="21D60DB5EB814B3B815EAE8CED16F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B8CA80-8874-4F42-B93A-A7B0BBEB4762}"/>
      </w:docPartPr>
      <w:docPartBody>
        <w:p w:rsidR="003B07C9" w:rsidRDefault="00DC5B54" w:rsidP="00DC5B54">
          <w:pPr>
            <w:pStyle w:val="21D60DB5EB814B3B815EAE8CED16FD302"/>
          </w:pPr>
          <w:r>
            <w:rPr>
              <w:rStyle w:val="Textodelmarcadordeposicin"/>
            </w:rPr>
            <w:t>(5 palabras).</w:t>
          </w:r>
        </w:p>
      </w:docPartBody>
    </w:docPart>
    <w:docPart>
      <w:docPartPr>
        <w:name w:val="09C6A03B0D814E0C9E4C4EB53DEECF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8F902-F841-4A73-A2D2-C19ACDDB38AA}"/>
      </w:docPartPr>
      <w:docPartBody>
        <w:p w:rsidR="003B07C9" w:rsidRDefault="00DC5B54" w:rsidP="00DC5B54">
          <w:pPr>
            <w:pStyle w:val="09C6A03B0D814E0C9E4C4EB53DEECF062"/>
          </w:pPr>
          <w:r w:rsidRPr="003E00C1">
            <w:rPr>
              <w:rFonts w:ascii="Garamond" w:hAnsi="Garamond"/>
              <w:color w:val="7F7F7F" w:themeColor="text1" w:themeTint="80"/>
            </w:rPr>
            <w:t>(No más de 200 palabras, debe incluir objetivos, metodología y conclusiones o resultados (todo en un párrafo)</w:t>
          </w:r>
          <w:r w:rsidRPr="003E00C1">
            <w:rPr>
              <w:rStyle w:val="Textodelmarcadordeposicin"/>
              <w:color w:val="7F7F7F" w:themeColor="text1" w:themeTint="8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4008"/>
    <w:rsid w:val="00052B8E"/>
    <w:rsid w:val="001515CB"/>
    <w:rsid w:val="001559A9"/>
    <w:rsid w:val="001F34BC"/>
    <w:rsid w:val="00206F0A"/>
    <w:rsid w:val="002577BD"/>
    <w:rsid w:val="002D1C64"/>
    <w:rsid w:val="0038679E"/>
    <w:rsid w:val="003B07C9"/>
    <w:rsid w:val="003D1D4C"/>
    <w:rsid w:val="00550CBA"/>
    <w:rsid w:val="005C3035"/>
    <w:rsid w:val="00674759"/>
    <w:rsid w:val="006E7924"/>
    <w:rsid w:val="00793FD7"/>
    <w:rsid w:val="008C5DA4"/>
    <w:rsid w:val="0096104F"/>
    <w:rsid w:val="009C17A1"/>
    <w:rsid w:val="009F63F6"/>
    <w:rsid w:val="00A24008"/>
    <w:rsid w:val="00A83F9A"/>
    <w:rsid w:val="00BE4DAF"/>
    <w:rsid w:val="00D245B1"/>
    <w:rsid w:val="00DC5B54"/>
    <w:rsid w:val="00E439D3"/>
    <w:rsid w:val="00E50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VE" w:eastAsia="es-V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C5B54"/>
    <w:rPr>
      <w:color w:val="808080"/>
    </w:rPr>
  </w:style>
  <w:style w:type="character" w:customStyle="1" w:styleId="Estilo1">
    <w:name w:val="Estilo1"/>
    <w:basedOn w:val="Fuentedeprrafopredeter"/>
    <w:rsid w:val="00DC5B54"/>
    <w:rPr>
      <w:rFonts w:asciiTheme="minorHAnsi" w:hAnsiTheme="minorHAnsi"/>
      <w:b w:val="0"/>
      <w:i w:val="0"/>
      <w:caps/>
      <w:smallCaps w:val="0"/>
      <w:sz w:val="20"/>
    </w:rPr>
  </w:style>
  <w:style w:type="paragraph" w:customStyle="1" w:styleId="4D5E29B9CBF74A6BA82CE05167E86C882">
    <w:name w:val="4D5E29B9CBF74A6BA82CE05167E86C88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4DC0CD92BE754D69A8FB5F330A2D8BA72">
    <w:name w:val="4DC0CD92BE754D69A8FB5F330A2D8BA7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2F1C38881E764874B65AC5A5DE6ADB092">
    <w:name w:val="2F1C38881E764874B65AC5A5DE6ADB09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2E0013C1278A487CA377A859B95292F02">
    <w:name w:val="2E0013C1278A487CA377A859B95292F0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D8C0B6017756434D9DD1F3D11944662E2">
    <w:name w:val="D8C0B6017756434D9DD1F3D11944662E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348FBCD336A94C829689440CF14BF2AD2">
    <w:name w:val="348FBCD336A94C829689440CF14BF2AD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2403FB8D4EE1416AA1C36762BF5AF34C2">
    <w:name w:val="2403FB8D4EE1416AA1C36762BF5AF34C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822E81F5B93B4671AE4F268C68A16C982">
    <w:name w:val="822E81F5B93B4671AE4F268C68A16C982"/>
    <w:rsid w:val="00DC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4AD2773818B14C1AB8C56B25CED502A62">
    <w:name w:val="4AD2773818B14C1AB8C56B25CED502A6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2BA63A78E30E440899C08542B85A50BE2">
    <w:name w:val="2BA63A78E30E440899C08542B85A50BE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7A130C3CA4904F3D97A3245CAF72F6312">
    <w:name w:val="7A130C3CA4904F3D97A3245CAF72F631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34EACB27639441D2AE0FC37A7F7AA29A2">
    <w:name w:val="34EACB27639441D2AE0FC37A7F7AA29A2"/>
    <w:rsid w:val="00DC5B54"/>
    <w:pPr>
      <w:framePr w:hSpace="142" w:vSpace="142" w:wrap="around" w:hAnchor="text" w:yAlign="center"/>
      <w:spacing w:after="0" w:line="240" w:lineRule="auto"/>
    </w:pPr>
    <w:rPr>
      <w:rFonts w:ascii="Arial" w:eastAsia="Times New Roman" w:hAnsi="Arial" w:cs="Arial"/>
      <w:sz w:val="20"/>
      <w:szCs w:val="20"/>
      <w:lang w:val="es-ES_tradnl" w:eastAsia="es-ES"/>
    </w:rPr>
  </w:style>
  <w:style w:type="paragraph" w:customStyle="1" w:styleId="2BA893B600EA4A4D8FEA905B01A2635A2">
    <w:name w:val="2BA893B600EA4A4D8FEA905B01A2635A2"/>
    <w:rsid w:val="00DC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21D60DB5EB814B3B815EAE8CED16FD302">
    <w:name w:val="21D60DB5EB814B3B815EAE8CED16FD302"/>
    <w:rsid w:val="00DC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09C6A03B0D814E0C9E4C4EB53DEECF062">
    <w:name w:val="09C6A03B0D814E0C9E4C4EB53DEECF062"/>
    <w:rsid w:val="00DC5B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FEC200-5FCE-43D7-9A4F-551BD59C1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Formato de Ponencias - cluster</Template>
  <TotalTime>17</TotalTime>
  <Pages>2</Pages>
  <Words>322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FORMATO PARA ENVÍO DE RESUMEN DE PONENCIA</vt:lpstr>
    </vt:vector>
  </TitlesOfParts>
  <Company>UBB</Company>
  <LinksUpToDate>false</LinksUpToDate>
  <CharactersWithSpaces>2089</CharactersWithSpaces>
  <SharedDoc>false</SharedDoc>
  <HLinks>
    <vt:vector size="6" baseType="variant">
      <vt:variant>
        <vt:i4>8061004</vt:i4>
      </vt:variant>
      <vt:variant>
        <vt:i4>0</vt:i4>
      </vt:variant>
      <vt:variant>
        <vt:i4>0</vt:i4>
      </vt:variant>
      <vt:variant>
        <vt:i4>5</vt:i4>
      </vt:variant>
      <vt:variant>
        <vt:lpwstr>mailto:congreso22@cidecuador.org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PARA ENVÍO DE RESUMEN DE PONENCIA</dc:title>
  <dc:creator>Maga</dc:creator>
  <cp:lastModifiedBy>Vanessa Katherine Cardona Julio</cp:lastModifiedBy>
  <cp:revision>7</cp:revision>
  <cp:lastPrinted>2017-10-07T17:21:00Z</cp:lastPrinted>
  <dcterms:created xsi:type="dcterms:W3CDTF">2024-12-17T18:55:00Z</dcterms:created>
  <dcterms:modified xsi:type="dcterms:W3CDTF">2026-08-07T20:54:00Z</dcterms:modified>
</cp:coreProperties>
</file>